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370" w:rsidRDefault="00284370" w:rsidP="006C05C0">
      <w:pPr>
        <w:rPr>
          <w:sz w:val="22"/>
        </w:rPr>
      </w:pPr>
      <w:bookmarkStart w:id="0" w:name="_GoBack"/>
      <w:bookmarkEnd w:id="0"/>
    </w:p>
    <w:p w:rsidR="00284370" w:rsidRPr="00410C1A" w:rsidRDefault="00284370" w:rsidP="00466675">
      <w:pPr>
        <w:ind w:left="-142"/>
        <w:jc w:val="center"/>
        <w:rPr>
          <w:sz w:val="22"/>
        </w:rPr>
      </w:pPr>
    </w:p>
    <w:p w:rsidR="00284370" w:rsidRDefault="00284370" w:rsidP="00D30505">
      <w:pPr>
        <w:pStyle w:val="Corpodetexto"/>
      </w:pPr>
    </w:p>
    <w:p w:rsidR="0053668D" w:rsidRDefault="0053668D" w:rsidP="0053668D">
      <w:pPr>
        <w:pStyle w:val="Corpodetexto"/>
        <w:jc w:val="center"/>
        <w:rPr>
          <w:b/>
        </w:rPr>
      </w:pPr>
      <w:r>
        <w:rPr>
          <w:b/>
        </w:rPr>
        <w:t xml:space="preserve">FORMULÁRIO DE ENTREGA DA </w:t>
      </w:r>
    </w:p>
    <w:p w:rsidR="0053668D" w:rsidRPr="00CF6F48" w:rsidRDefault="0053668D" w:rsidP="0053668D">
      <w:pPr>
        <w:pStyle w:val="Corpodetexto"/>
        <w:jc w:val="center"/>
        <w:rPr>
          <w:b/>
        </w:rPr>
      </w:pPr>
      <w:r>
        <w:rPr>
          <w:b/>
        </w:rPr>
        <w:t>VERSÃO FINAL DE DISSERTAÇÃO DE MESTRADO - MAFDS</w:t>
      </w:r>
    </w:p>
    <w:p w:rsidR="0053668D" w:rsidRDefault="0053668D" w:rsidP="0053668D">
      <w:pPr>
        <w:pStyle w:val="Corpodetexto"/>
      </w:pPr>
    </w:p>
    <w:p w:rsidR="0053668D" w:rsidRDefault="0053668D" w:rsidP="0053668D">
      <w:pPr>
        <w:spacing w:line="360" w:lineRule="auto"/>
        <w:ind w:firstLine="1134"/>
        <w:jc w:val="both"/>
      </w:pPr>
      <w:r>
        <w:t>Venho por meio deste, entregar no Protocolo da Secretaria do Programa de Pós-Graduação em Agriculturas Amazônicas – PPGAA para devido encaminhamento e homologação junto ao Colegiado do PPGAA, de acordo com o Regimento Interno, em seu artigo 56, inciso V, os seguintes documentos e materiais listados abaixo, assim como declaro estar ciente de todos os pré-requisitos para emissão de diploma:</w:t>
      </w:r>
    </w:p>
    <w:tbl>
      <w:tblPr>
        <w:tblStyle w:val="Tabelacomgrade"/>
        <w:tblW w:w="9464" w:type="dxa"/>
        <w:tblLayout w:type="fixed"/>
        <w:tblLook w:val="04A0" w:firstRow="1" w:lastRow="0" w:firstColumn="1" w:lastColumn="0" w:noHBand="0" w:noVBand="1"/>
      </w:tblPr>
      <w:tblGrid>
        <w:gridCol w:w="8330"/>
        <w:gridCol w:w="567"/>
        <w:gridCol w:w="567"/>
      </w:tblGrid>
      <w:tr w:rsidR="0053668D" w:rsidTr="000A6986">
        <w:trPr>
          <w:trHeight w:val="589"/>
        </w:trPr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center"/>
            </w:pPr>
            <w:r>
              <w:t>ÍTEM</w:t>
            </w:r>
          </w:p>
        </w:tc>
        <w:tc>
          <w:tcPr>
            <w:tcW w:w="1134" w:type="dxa"/>
            <w:gridSpan w:val="2"/>
          </w:tcPr>
          <w:p w:rsidR="0053668D" w:rsidRDefault="0053668D" w:rsidP="000A6986">
            <w:pPr>
              <w:spacing w:line="360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ENTREGUE</w:t>
            </w:r>
          </w:p>
          <w:p w:rsidR="0053668D" w:rsidRPr="008E55F1" w:rsidRDefault="0053668D" w:rsidP="000A6986">
            <w:pPr>
              <w:spacing w:line="360" w:lineRule="auto"/>
              <w:ind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</w:t>
            </w:r>
            <w:proofErr w:type="gramStart"/>
            <w:r>
              <w:rPr>
                <w:sz w:val="16"/>
                <w:szCs w:val="16"/>
              </w:rPr>
              <w:t xml:space="preserve">    </w:t>
            </w:r>
            <w:proofErr w:type="gramEnd"/>
            <w:r w:rsidRPr="00600F26">
              <w:rPr>
                <w:b/>
                <w:sz w:val="16"/>
                <w:szCs w:val="16"/>
              </w:rPr>
              <w:t>|</w:t>
            </w:r>
            <w:r>
              <w:rPr>
                <w:sz w:val="16"/>
                <w:szCs w:val="16"/>
              </w:rPr>
              <w:t xml:space="preserve">   NÃO</w:t>
            </w:r>
          </w:p>
        </w:tc>
      </w:tr>
      <w:tr w:rsidR="0053668D" w:rsidTr="000A6986"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both"/>
            </w:pPr>
            <w:r>
              <w:t>Arquivo digital em PDF da dissertação versão final assinada pela banca.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Pr="006B5804" w:rsidRDefault="0053668D" w:rsidP="000A6986">
            <w:pPr>
              <w:spacing w:line="360" w:lineRule="auto"/>
              <w:jc w:val="both"/>
            </w:pPr>
            <w:r w:rsidRPr="006B5804">
              <w:t>Termo de Autorização para Publicação Digital de Teses e Dissertações</w:t>
            </w:r>
            <w:r>
              <w:t xml:space="preserve"> </w:t>
            </w:r>
            <w:r w:rsidRPr="008858B7">
              <w:rPr>
                <w:sz w:val="20"/>
              </w:rPr>
              <w:t>BDTD/UFPA</w:t>
            </w:r>
            <w:r>
              <w:rPr>
                <w:sz w:val="20"/>
              </w:rPr>
              <w:t>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both"/>
            </w:pPr>
            <w:r>
              <w:t>Comprovante de Estágio Docência em nível de graduação.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both"/>
            </w:pPr>
            <w:r>
              <w:t xml:space="preserve">Comprovante de submissão em revista classificação </w:t>
            </w:r>
            <w:proofErr w:type="spellStart"/>
            <w:r>
              <w:t>Qualis</w:t>
            </w:r>
            <w:proofErr w:type="spellEnd"/>
            <w:r>
              <w:t xml:space="preserve"> mínimo B5.</w:t>
            </w:r>
          </w:p>
          <w:p w:rsidR="0053668D" w:rsidRPr="00882B7C" w:rsidRDefault="003E05EF" w:rsidP="000A6986">
            <w:pPr>
              <w:spacing w:line="360" w:lineRule="auto"/>
              <w:jc w:val="both"/>
              <w:rPr>
                <w:sz w:val="16"/>
                <w:szCs w:val="16"/>
              </w:rPr>
            </w:pPr>
            <w:hyperlink r:id="rId8" w:history="1">
              <w:r w:rsidR="0053668D" w:rsidRPr="00882B7C">
                <w:rPr>
                  <w:rStyle w:val="Hyperlink"/>
                  <w:sz w:val="16"/>
                  <w:szCs w:val="16"/>
                </w:rPr>
                <w:t>http://qualis.capes.gov.br/webqualis/ConsultaPeriodicos.faces</w:t>
              </w:r>
            </w:hyperlink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both"/>
            </w:pPr>
            <w:r>
              <w:t>Documento de Nada Consta das Bibliotecas Vinculadas.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</w:tbl>
    <w:p w:rsidR="0053668D" w:rsidRDefault="0053668D" w:rsidP="0053668D">
      <w:pPr>
        <w:pStyle w:val="Corpodetexto"/>
        <w:jc w:val="center"/>
      </w:pPr>
    </w:p>
    <w:p w:rsidR="0053668D" w:rsidRDefault="0053668D" w:rsidP="0053668D">
      <w:pPr>
        <w:pStyle w:val="Corpodetexto"/>
        <w:jc w:val="left"/>
      </w:pPr>
      <w:r>
        <w:t>Discente: ____________________________________________</w:t>
      </w:r>
      <w:proofErr w:type="gramStart"/>
      <w:r>
        <w:t xml:space="preserve">   </w:t>
      </w:r>
      <w:proofErr w:type="gramEnd"/>
      <w:r>
        <w:t>Matrícula:_______________</w:t>
      </w:r>
    </w:p>
    <w:p w:rsidR="0053668D" w:rsidRDefault="0053668D" w:rsidP="0053668D">
      <w:pPr>
        <w:pStyle w:val="Corpodetexto"/>
        <w:jc w:val="left"/>
      </w:pPr>
    </w:p>
    <w:p w:rsidR="0053668D" w:rsidRPr="00410C1A" w:rsidRDefault="0053668D" w:rsidP="0053668D">
      <w:pPr>
        <w:pStyle w:val="Corpodetexto"/>
        <w:jc w:val="left"/>
      </w:pPr>
      <w:r>
        <w:t>Título da dissertação: __________________________________________________________________________________________________________________________________________________________</w:t>
      </w:r>
    </w:p>
    <w:p w:rsidR="0053668D" w:rsidRDefault="0053668D" w:rsidP="0053668D">
      <w:pPr>
        <w:pStyle w:val="Corpodetexto"/>
        <w:rPr>
          <w:u w:val="single"/>
        </w:rPr>
      </w:pPr>
    </w:p>
    <w:p w:rsidR="0053668D" w:rsidRPr="00182A15" w:rsidRDefault="0053668D" w:rsidP="0053668D">
      <w:pPr>
        <w:pStyle w:val="Corpodetexto"/>
      </w:pPr>
      <w:r>
        <w:t>Data: ___/___/____</w:t>
      </w:r>
    </w:p>
    <w:p w:rsidR="0053668D" w:rsidRDefault="0053668D" w:rsidP="0053668D">
      <w:pPr>
        <w:pStyle w:val="Corpodetexto"/>
        <w:jc w:val="right"/>
      </w:pPr>
    </w:p>
    <w:p w:rsidR="0053668D" w:rsidRDefault="0053668D" w:rsidP="0053668D">
      <w:pPr>
        <w:pStyle w:val="Corpodetexto"/>
        <w:jc w:val="left"/>
      </w:pPr>
    </w:p>
    <w:p w:rsidR="0053668D" w:rsidRDefault="0053668D" w:rsidP="0053668D">
      <w:pPr>
        <w:pStyle w:val="Corpodetexto"/>
        <w:jc w:val="left"/>
      </w:pPr>
      <w:r>
        <w:t xml:space="preserve">       _______________________                                                ________________________</w:t>
      </w:r>
    </w:p>
    <w:p w:rsidR="0053668D" w:rsidRDefault="0053668D" w:rsidP="0053668D">
      <w:pPr>
        <w:pStyle w:val="Corpodetexto"/>
        <w:jc w:val="left"/>
      </w:pPr>
      <w:r>
        <w:t xml:space="preserve">                      Discente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Protocolo</w:t>
      </w:r>
    </w:p>
    <w:p w:rsidR="0053668D" w:rsidRDefault="0053668D" w:rsidP="0053668D">
      <w:pPr>
        <w:pStyle w:val="Corpodetexto"/>
        <w:jc w:val="left"/>
        <w:rPr>
          <w:sz w:val="20"/>
        </w:rPr>
      </w:pPr>
    </w:p>
    <w:p w:rsidR="0053668D" w:rsidRPr="008E55F1" w:rsidRDefault="0053668D" w:rsidP="0053668D">
      <w:pPr>
        <w:pStyle w:val="Corpodetexto"/>
        <w:jc w:val="left"/>
        <w:rPr>
          <w:sz w:val="20"/>
        </w:rPr>
      </w:pPr>
      <w:r>
        <w:rPr>
          <w:sz w:val="20"/>
        </w:rPr>
        <w:t xml:space="preserve">1ª Via Protocolo / 2ª Discente </w:t>
      </w:r>
      <w:r w:rsidRPr="000D3521">
        <w:rPr>
          <w:sz w:val="20"/>
          <w:highlight w:val="yellow"/>
        </w:rPr>
        <w:t>(Imprimir em duas vias)</w:t>
      </w:r>
    </w:p>
    <w:p w:rsidR="00C27621" w:rsidRPr="00B00303" w:rsidRDefault="00C27621" w:rsidP="00775ECB">
      <w:pPr>
        <w:pStyle w:val="Corpodetexto"/>
        <w:jc w:val="right"/>
        <w:rPr>
          <w:b/>
          <w:szCs w:val="24"/>
        </w:rPr>
      </w:pPr>
    </w:p>
    <w:sectPr w:rsidR="00C27621" w:rsidRPr="00B00303" w:rsidSect="00C613B0">
      <w:headerReference w:type="default" r:id="rId9"/>
      <w:footerReference w:type="default" r:id="rId10"/>
      <w:pgSz w:w="11907" w:h="16840" w:code="9"/>
      <w:pgMar w:top="567" w:right="1134" w:bottom="709" w:left="141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5EF" w:rsidRDefault="003E05EF">
      <w:r>
        <w:separator/>
      </w:r>
    </w:p>
  </w:endnote>
  <w:endnote w:type="continuationSeparator" w:id="0">
    <w:p w:rsidR="003E05EF" w:rsidRDefault="003E0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1F0" w:rsidRDefault="00A831F0" w:rsidP="00A831F0">
    <w:pPr>
      <w:pStyle w:val="Rodap"/>
      <w:rPr>
        <w:sz w:val="20"/>
      </w:rPr>
    </w:pPr>
    <w:r>
      <w:rPr>
        <w:sz w:val="20"/>
      </w:rPr>
      <w:t xml:space="preserve">Programa de Pós-Graduação </w:t>
    </w:r>
    <w:smartTag w:uri="urn:schemas-microsoft-com:office:smarttags" w:element="PersonName">
      <w:smartTagPr>
        <w:attr w:name="ProductID" w:val="ムヺ烘䰄ベꞨϯ ş%&amp;5ÚÞāƚǵǶȞʟ˻͉͊͡ӆӊӎӒӖӚȋȌ؀úʠˤatŎ`C:\ARQUIV~1\ARQUIV~1\MICROS~1\SMARTT~1\FDATE.DLL姤$䀈ā牡Ѐ憅Ǵ̀甀爀媈$ᘀȀ䐀dȀ☀㒾ÈȀᑛ猀琀漀瀀ᘀį^C:\ARQUIV~1\ARQUIV~1\MICROS~1\SMARTT~1\MOFL.DLLLMo孨$ts孰$lP學$u\宀$09Ȁ6dȀ1FÈȀ5889CLB&#10;Ĉ털!專$送㚐$屸$ÿ洃偐　尜$&#10;ǻ\\?\Volume{f32b02a1-6362-11df-bb1a-00248c848a6c}\ǵFAT32Ǫ\\?\STORAGE#Volume#1&amp;30a96598&amp;0&amp;Signature89C5F6Offset7E00Length4A852F8200#{53f5630d-b6bf-11d0-94f2-00a0c91efb8b}ǔ兔瞮⠨$ᰀϩ֖性04⡈$爸ϩ&#10;Ǎ噸ሴሴꯍï⌁杅ꮉ崄誈ᳫᇉါ恈dl&#10;ƻ岐$幰$ခ廠$廰$ÿÿ　庄$&#10;ƶ\\?\Volume{eb050c73-05cf-11df-8e61-806d6172696f}\ƠʠƦNTFSƛ$\ƙncalrpcƞspoolssƓ桤汔&quot;㯐ी8␠#地&quot;Ɣ,$ԁԀ戄儘摉ᝃ㈊ϫƍufpaƁForms.Labelƅ厈ƈ&quot;Ż俠⃐`xǔٜ䘃쀂䉸跨캉耀캉酰退캉耀캉ingt CM2320 MFP Series PCL 6灯☀̀Ѐ㒾洼憅紾ᑛ䐀攀猀欀琀漀瀀ᘀ&quot;&quot;ř&#10;借俠⃐㫪ၩ〫鴰䌯尺尀㄀䐀ᄾၵ䐀䍏䵕繅1䐀̀Ѐ㒾ؼ慴紾ᑛ䐀漀挀甀洀攀渀琀猀"/>
      </w:smartTagPr>
      <w:r w:rsidR="00284370">
        <w:rPr>
          <w:sz w:val="20"/>
        </w:rPr>
        <w:t xml:space="preserve">em </w:t>
      </w:r>
      <w:r>
        <w:rPr>
          <w:sz w:val="20"/>
        </w:rPr>
        <w:t>Agriculturas Amazônicas</w:t>
      </w:r>
    </w:smartTag>
    <w:r>
      <w:rPr>
        <w:sz w:val="20"/>
      </w:rPr>
      <w:t xml:space="preserve"> </w:t>
    </w:r>
  </w:p>
  <w:p w:rsidR="00A831F0" w:rsidRDefault="00A831F0" w:rsidP="00A831F0">
    <w:pPr>
      <w:pStyle w:val="Rodap"/>
      <w:rPr>
        <w:sz w:val="20"/>
      </w:rPr>
    </w:pPr>
    <w:r>
      <w:rPr>
        <w:sz w:val="20"/>
      </w:rPr>
      <w:t>Universidade Federal do Pará</w:t>
    </w:r>
  </w:p>
  <w:p w:rsidR="00A831F0" w:rsidRDefault="00A831F0" w:rsidP="00A831F0">
    <w:pPr>
      <w:pStyle w:val="Rodap"/>
      <w:rPr>
        <w:sz w:val="20"/>
      </w:rPr>
    </w:pPr>
    <w:r>
      <w:rPr>
        <w:sz w:val="20"/>
      </w:rPr>
      <w:t>Rua Augusto Corrêa, 01 – Campus Universitário do Guamá – CEP 66075-900       Belém-</w:t>
    </w:r>
    <w:proofErr w:type="gramStart"/>
    <w:r>
      <w:rPr>
        <w:sz w:val="20"/>
      </w:rPr>
      <w:t>PA</w:t>
    </w:r>
    <w:proofErr w:type="gramEnd"/>
  </w:p>
  <w:p w:rsidR="00B833AA" w:rsidRPr="00A831F0" w:rsidRDefault="00A831F0" w:rsidP="00A831F0">
    <w:pPr>
      <w:pStyle w:val="Rodap"/>
    </w:pPr>
    <w:r>
      <w:rPr>
        <w:sz w:val="20"/>
      </w:rPr>
      <w:t>Fone</w:t>
    </w:r>
    <w:r w:rsidR="00EC186C">
      <w:rPr>
        <w:sz w:val="20"/>
      </w:rPr>
      <w:t>/Fax</w:t>
    </w:r>
    <w:r>
      <w:rPr>
        <w:sz w:val="20"/>
      </w:rPr>
      <w:t xml:space="preserve">: 3201-8010 </w:t>
    </w:r>
    <w:r w:rsidR="003372BA">
      <w:rPr>
        <w:sz w:val="20"/>
      </w:rPr>
      <w:t xml:space="preserve"> </w:t>
    </w:r>
    <w:hyperlink r:id="rId1" w:history="1">
      <w:r w:rsidR="003372BA" w:rsidRPr="006A450D">
        <w:rPr>
          <w:rStyle w:val="Hyperlink"/>
          <w:sz w:val="20"/>
        </w:rPr>
        <w:t>www.ppgaa.propesp.ufpa.br</w:t>
      </w:r>
    </w:hyperlink>
    <w:r w:rsidR="00A61DB5">
      <w:rPr>
        <w:sz w:val="20"/>
      </w:rPr>
      <w:t xml:space="preserve">     </w:t>
    </w:r>
    <w:r>
      <w:rPr>
        <w:sz w:val="20"/>
      </w:rPr>
      <w:t xml:space="preserve">    e-mail: </w:t>
    </w:r>
    <w:hyperlink r:id="rId2" w:history="1">
      <w:r w:rsidR="0053668D" w:rsidRPr="002A4DCD">
        <w:rPr>
          <w:rStyle w:val="Hyperlink"/>
          <w:sz w:val="20"/>
        </w:rPr>
        <w:t>ppgaa@ufpa.br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5EF" w:rsidRDefault="003E05EF">
      <w:r>
        <w:separator/>
      </w:r>
    </w:p>
  </w:footnote>
  <w:footnote w:type="continuationSeparator" w:id="0">
    <w:p w:rsidR="003E05EF" w:rsidRDefault="003E05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1C0" w:rsidRDefault="00AE6158" w:rsidP="00A801C0">
    <w:pPr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9920BD2" wp14:editId="32DC4524">
          <wp:simplePos x="0" y="0"/>
          <wp:positionH relativeFrom="column">
            <wp:posOffset>144145</wp:posOffset>
          </wp:positionH>
          <wp:positionV relativeFrom="paragraph">
            <wp:posOffset>-70485</wp:posOffset>
          </wp:positionV>
          <wp:extent cx="733425" cy="717550"/>
          <wp:effectExtent l="0" t="0" r="9525" b="635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INE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2405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3A5512" wp14:editId="7EDE849A">
              <wp:simplePos x="0" y="0"/>
              <wp:positionH relativeFrom="column">
                <wp:posOffset>4523105</wp:posOffset>
              </wp:positionH>
              <wp:positionV relativeFrom="paragraph">
                <wp:posOffset>116840</wp:posOffset>
              </wp:positionV>
              <wp:extent cx="1105535" cy="527685"/>
              <wp:effectExtent l="0" t="2540" r="635" b="317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B72" w:rsidRDefault="00F63B72" w:rsidP="00F63B72">
                          <w:r w:rsidRPr="003E7F83">
                            <w:rPr>
                              <w:b/>
                              <w:noProof/>
                            </w:rPr>
                            <w:object w:dxaOrig="2201" w:dyaOrig="84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72.65pt;height:33.8pt" o:ole="" fillcolor="window">
                                <v:imagedata r:id="rId2" o:title=""/>
                              </v:shape>
                              <o:OLEObject Type="Embed" ProgID="Word.Picture.8" ShapeID="_x0000_i1026" DrawAspect="Content" ObjectID="_1727163725" r:id="rId3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56.15pt;margin-top:9.2pt;width:87.05pt;height:4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5W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" filled="f" stroked="f">
              <v:textbox>
                <w:txbxContent>
                  <w:p w:rsidR="00F63B72" w:rsidRDefault="00F63B72" w:rsidP="00F63B72">
                    <w:r w:rsidRPr="003E7F83">
                      <w:rPr>
                        <w:b/>
                        <w:noProof/>
                      </w:rPr>
                      <w:object w:dxaOrig="2201" w:dyaOrig="841">
                        <v:shape id="_x0000_i1026" type="#_x0000_t75" style="width:72.75pt;height:33.75pt" o:ole="" fillcolor="window">
                          <v:imagedata r:id="rId4" o:title=""/>
                        </v:shape>
                        <o:OLEObject Type="Embed" ProgID="Word.Picture.8" ShapeID="_x0000_i1026" DrawAspect="Content" ObjectID="_1568184232" r:id="rId5"/>
                      </w:object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5"/>
      <w:gridCol w:w="3165"/>
      <w:gridCol w:w="3165"/>
    </w:tblGrid>
    <w:tr w:rsidR="004F422A" w:rsidTr="004F422A">
      <w:tc>
        <w:tcPr>
          <w:tcW w:w="3165" w:type="dxa"/>
        </w:tcPr>
        <w:p w:rsidR="004F422A" w:rsidRDefault="004F422A" w:rsidP="00A801C0">
          <w:pPr>
            <w:jc w:val="center"/>
            <w:rPr>
              <w:sz w:val="20"/>
            </w:rPr>
          </w:pPr>
        </w:p>
      </w:tc>
      <w:tc>
        <w:tcPr>
          <w:tcW w:w="3165" w:type="dxa"/>
        </w:tcPr>
        <w:p w:rsidR="004F422A" w:rsidRDefault="004F422A" w:rsidP="00A801C0">
          <w:pPr>
            <w:jc w:val="center"/>
            <w:rPr>
              <w:sz w:val="20"/>
            </w:rPr>
          </w:pPr>
          <w:r w:rsidRPr="003E7F83">
            <w:rPr>
              <w:sz w:val="20"/>
            </w:rPr>
            <w:object w:dxaOrig="3285" w:dyaOrig="3795">
              <v:shape id="_x0000_i1025" type="#_x0000_t75" style="width:56.35pt;height:65.1pt" o:ole="">
                <v:imagedata r:id="rId6" o:title=""/>
              </v:shape>
              <o:OLEObject Type="Embed" ProgID="PBrush" ShapeID="_x0000_i1025" DrawAspect="Content" ObjectID="_1727163724" r:id="rId7"/>
            </w:object>
          </w:r>
        </w:p>
      </w:tc>
      <w:tc>
        <w:tcPr>
          <w:tcW w:w="3165" w:type="dxa"/>
        </w:tcPr>
        <w:p w:rsidR="004F422A" w:rsidRDefault="004F422A" w:rsidP="00A801C0">
          <w:pPr>
            <w:jc w:val="center"/>
            <w:rPr>
              <w:sz w:val="20"/>
            </w:rPr>
          </w:pPr>
        </w:p>
      </w:tc>
    </w:tr>
  </w:tbl>
  <w:p w:rsidR="004F422A" w:rsidRDefault="004F422A" w:rsidP="00A801C0">
    <w:pPr>
      <w:jc w:val="center"/>
      <w:rPr>
        <w:sz w:val="20"/>
      </w:rPr>
    </w:pPr>
  </w:p>
  <w:p w:rsidR="00A801C0" w:rsidRDefault="00A801C0" w:rsidP="00A801C0">
    <w:pPr>
      <w:pStyle w:val="CEAG"/>
      <w:rPr>
        <w:b/>
        <w:sz w:val="20"/>
      </w:rPr>
    </w:pPr>
    <w:r>
      <w:rPr>
        <w:b/>
        <w:sz w:val="20"/>
      </w:rPr>
      <w:t>UNIVERSIDADE FEDERAL DO PARÁ</w:t>
    </w:r>
  </w:p>
  <w:p w:rsidR="00A801C0" w:rsidRDefault="00A3621C" w:rsidP="00A801C0">
    <w:pPr>
      <w:pStyle w:val="CEAG"/>
      <w:rPr>
        <w:b/>
        <w:sz w:val="20"/>
      </w:rPr>
    </w:pPr>
    <w:r>
      <w:rPr>
        <w:b/>
        <w:sz w:val="20"/>
      </w:rPr>
      <w:t>EMBRAPA AMAZÔNIA ORIENTAL</w:t>
    </w:r>
  </w:p>
  <w:p w:rsidR="00A801C0" w:rsidRDefault="001C1ED6" w:rsidP="00A801C0">
    <w:pPr>
      <w:pStyle w:val="CEAG"/>
      <w:rPr>
        <w:b/>
        <w:sz w:val="20"/>
      </w:rPr>
    </w:pPr>
    <w:r>
      <w:rPr>
        <w:b/>
        <w:sz w:val="20"/>
      </w:rPr>
      <w:t xml:space="preserve">INSTITUTO AMAZÔNICO DE AGRICULTURAS </w:t>
    </w:r>
    <w:r w:rsidR="00FD2862">
      <w:rPr>
        <w:b/>
        <w:sz w:val="20"/>
      </w:rPr>
      <w:t>FAMILIARES</w:t>
    </w:r>
  </w:p>
  <w:p w:rsidR="00CC1B72" w:rsidRDefault="00CC1B72" w:rsidP="00A801C0">
    <w:pPr>
      <w:pStyle w:val="CEAG"/>
      <w:rPr>
        <w:b/>
        <w:sz w:val="20"/>
      </w:rPr>
    </w:pPr>
  </w:p>
  <w:p w:rsidR="00AE2CC2" w:rsidRDefault="00B833AA" w:rsidP="00A801C0">
    <w:pPr>
      <w:pStyle w:val="Ttulo3"/>
      <w:ind w:left="-142"/>
      <w:rPr>
        <w:sz w:val="20"/>
      </w:rPr>
    </w:pPr>
    <w:r>
      <w:rPr>
        <w:sz w:val="20"/>
      </w:rPr>
      <w:t>PROGRAMA D</w:t>
    </w:r>
    <w:r w:rsidR="00F45EE2">
      <w:rPr>
        <w:sz w:val="20"/>
      </w:rPr>
      <w:t>E PÓS-</w:t>
    </w:r>
    <w:r>
      <w:rPr>
        <w:sz w:val="20"/>
      </w:rPr>
      <w:t xml:space="preserve">GRADUAÇÃO </w:t>
    </w:r>
    <w:smartTag w:uri="urn:schemas-microsoft-com:office:smarttags" w:element="PersonName">
      <w:smartTagPr>
        <w:attr w:name="ProductID" w:val="EM AGRICULTURAS AMAZￔNICAS"/>
      </w:smartTagPr>
      <w:r>
        <w:rPr>
          <w:sz w:val="20"/>
        </w:rPr>
        <w:t>EM AGRICULTURAS AMAZÔNICAS</w:t>
      </w:r>
    </w:smartTag>
  </w:p>
  <w:p w:rsidR="00B833AA" w:rsidRPr="00B833AA" w:rsidRDefault="00B833AA" w:rsidP="00B833AA">
    <w:pPr>
      <w:jc w:val="center"/>
      <w:rPr>
        <w:b/>
        <w:i/>
      </w:rPr>
    </w:pPr>
    <w:r>
      <w:rPr>
        <w:b/>
        <w:i/>
      </w:rPr>
      <w:t xml:space="preserve">Curso de Mestrado </w:t>
    </w:r>
    <w:r w:rsidR="0053668D">
      <w:rPr>
        <w:b/>
        <w:i/>
      </w:rPr>
      <w:t xml:space="preserve">e Doutorado </w:t>
    </w:r>
    <w:r>
      <w:rPr>
        <w:b/>
        <w:i/>
      </w:rPr>
      <w:t>em Agriculturas Familiares</w:t>
    </w:r>
    <w:r w:rsidR="00CC1B72">
      <w:rPr>
        <w:b/>
        <w:i/>
      </w:rPr>
      <w:t xml:space="preserve"> e Desenvolvimento Sustentável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048AA"/>
    <w:multiLevelType w:val="hybridMultilevel"/>
    <w:tmpl w:val="7C9AA288"/>
    <w:lvl w:ilvl="0" w:tplc="6852900A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CF"/>
    <w:rsid w:val="00004DAE"/>
    <w:rsid w:val="00005BE7"/>
    <w:rsid w:val="000150C3"/>
    <w:rsid w:val="00031F41"/>
    <w:rsid w:val="00046E1F"/>
    <w:rsid w:val="00066FFA"/>
    <w:rsid w:val="00075FFB"/>
    <w:rsid w:val="00097099"/>
    <w:rsid w:val="000A0339"/>
    <w:rsid w:val="000A3A98"/>
    <w:rsid w:val="000A60B2"/>
    <w:rsid w:val="000C002F"/>
    <w:rsid w:val="000D3538"/>
    <w:rsid w:val="000E3CB8"/>
    <w:rsid w:val="000F0898"/>
    <w:rsid w:val="000F30B7"/>
    <w:rsid w:val="00103639"/>
    <w:rsid w:val="0011732A"/>
    <w:rsid w:val="00126B7F"/>
    <w:rsid w:val="00133BB0"/>
    <w:rsid w:val="00141862"/>
    <w:rsid w:val="00152C36"/>
    <w:rsid w:val="001A1FF0"/>
    <w:rsid w:val="001A76FE"/>
    <w:rsid w:val="001C1ED6"/>
    <w:rsid w:val="001C2E71"/>
    <w:rsid w:val="001D4694"/>
    <w:rsid w:val="001D5088"/>
    <w:rsid w:val="001E7E3E"/>
    <w:rsid w:val="00212FD3"/>
    <w:rsid w:val="00233310"/>
    <w:rsid w:val="00241DFC"/>
    <w:rsid w:val="002517E1"/>
    <w:rsid w:val="00265FB2"/>
    <w:rsid w:val="00267EB4"/>
    <w:rsid w:val="00275231"/>
    <w:rsid w:val="00277342"/>
    <w:rsid w:val="00282672"/>
    <w:rsid w:val="00284370"/>
    <w:rsid w:val="00292AB6"/>
    <w:rsid w:val="002943BF"/>
    <w:rsid w:val="00297BA0"/>
    <w:rsid w:val="002A6CAD"/>
    <w:rsid w:val="002B2637"/>
    <w:rsid w:val="002C1A1E"/>
    <w:rsid w:val="002C4588"/>
    <w:rsid w:val="002C7160"/>
    <w:rsid w:val="002D1C07"/>
    <w:rsid w:val="002E3A03"/>
    <w:rsid w:val="002F488F"/>
    <w:rsid w:val="003068FE"/>
    <w:rsid w:val="0031409E"/>
    <w:rsid w:val="00317B49"/>
    <w:rsid w:val="003256F3"/>
    <w:rsid w:val="00333BF5"/>
    <w:rsid w:val="003372BA"/>
    <w:rsid w:val="0035046E"/>
    <w:rsid w:val="0036419D"/>
    <w:rsid w:val="00367B38"/>
    <w:rsid w:val="003725A5"/>
    <w:rsid w:val="0037428A"/>
    <w:rsid w:val="00381B64"/>
    <w:rsid w:val="003876C2"/>
    <w:rsid w:val="0039634C"/>
    <w:rsid w:val="003B2D1F"/>
    <w:rsid w:val="003B2DAF"/>
    <w:rsid w:val="003C494B"/>
    <w:rsid w:val="003E05EF"/>
    <w:rsid w:val="003E1375"/>
    <w:rsid w:val="003E7F83"/>
    <w:rsid w:val="003F1318"/>
    <w:rsid w:val="003F6AA3"/>
    <w:rsid w:val="00410C1A"/>
    <w:rsid w:val="0041440A"/>
    <w:rsid w:val="00415F71"/>
    <w:rsid w:val="00430E9E"/>
    <w:rsid w:val="00445847"/>
    <w:rsid w:val="00450F6D"/>
    <w:rsid w:val="004607E4"/>
    <w:rsid w:val="00466675"/>
    <w:rsid w:val="00477AA1"/>
    <w:rsid w:val="00483E3A"/>
    <w:rsid w:val="00491387"/>
    <w:rsid w:val="00491C5C"/>
    <w:rsid w:val="00496950"/>
    <w:rsid w:val="004A0EA6"/>
    <w:rsid w:val="004A4488"/>
    <w:rsid w:val="004E27D8"/>
    <w:rsid w:val="004F0930"/>
    <w:rsid w:val="004F422A"/>
    <w:rsid w:val="00506F63"/>
    <w:rsid w:val="00534539"/>
    <w:rsid w:val="0053668D"/>
    <w:rsid w:val="00541843"/>
    <w:rsid w:val="005456EE"/>
    <w:rsid w:val="00553A3C"/>
    <w:rsid w:val="0057200C"/>
    <w:rsid w:val="0058492D"/>
    <w:rsid w:val="00587F48"/>
    <w:rsid w:val="00594DBE"/>
    <w:rsid w:val="005B2E32"/>
    <w:rsid w:val="005B4F9F"/>
    <w:rsid w:val="005B5182"/>
    <w:rsid w:val="005C1DA5"/>
    <w:rsid w:val="005C2405"/>
    <w:rsid w:val="005D53A1"/>
    <w:rsid w:val="005D715A"/>
    <w:rsid w:val="005F2EF6"/>
    <w:rsid w:val="00601EBB"/>
    <w:rsid w:val="006110D2"/>
    <w:rsid w:val="00617EF3"/>
    <w:rsid w:val="00634007"/>
    <w:rsid w:val="00635A36"/>
    <w:rsid w:val="00642F84"/>
    <w:rsid w:val="00643A59"/>
    <w:rsid w:val="00670310"/>
    <w:rsid w:val="00674B4A"/>
    <w:rsid w:val="00681DAF"/>
    <w:rsid w:val="00685432"/>
    <w:rsid w:val="006939EB"/>
    <w:rsid w:val="006A01DE"/>
    <w:rsid w:val="006A01E6"/>
    <w:rsid w:val="006A7DB3"/>
    <w:rsid w:val="006B5973"/>
    <w:rsid w:val="006B6E53"/>
    <w:rsid w:val="006C05C0"/>
    <w:rsid w:val="006C4070"/>
    <w:rsid w:val="006C7AFA"/>
    <w:rsid w:val="006E35A9"/>
    <w:rsid w:val="006E4972"/>
    <w:rsid w:val="006F00A9"/>
    <w:rsid w:val="006F0CA3"/>
    <w:rsid w:val="006F2BAD"/>
    <w:rsid w:val="006F5049"/>
    <w:rsid w:val="00714465"/>
    <w:rsid w:val="00714C3D"/>
    <w:rsid w:val="007170C2"/>
    <w:rsid w:val="00746197"/>
    <w:rsid w:val="007532A5"/>
    <w:rsid w:val="00775ECB"/>
    <w:rsid w:val="00780442"/>
    <w:rsid w:val="00784E03"/>
    <w:rsid w:val="007857B2"/>
    <w:rsid w:val="0079537D"/>
    <w:rsid w:val="007A16B0"/>
    <w:rsid w:val="007C2670"/>
    <w:rsid w:val="007C4C36"/>
    <w:rsid w:val="00816097"/>
    <w:rsid w:val="00824597"/>
    <w:rsid w:val="00825948"/>
    <w:rsid w:val="00827870"/>
    <w:rsid w:val="008325A3"/>
    <w:rsid w:val="00835365"/>
    <w:rsid w:val="0084478C"/>
    <w:rsid w:val="008459F0"/>
    <w:rsid w:val="00852C8A"/>
    <w:rsid w:val="0086328D"/>
    <w:rsid w:val="008757DE"/>
    <w:rsid w:val="00880D64"/>
    <w:rsid w:val="00882E35"/>
    <w:rsid w:val="00892E3B"/>
    <w:rsid w:val="00895CBC"/>
    <w:rsid w:val="008A479E"/>
    <w:rsid w:val="008B2C73"/>
    <w:rsid w:val="008B4351"/>
    <w:rsid w:val="008C02D3"/>
    <w:rsid w:val="008D3912"/>
    <w:rsid w:val="008E314C"/>
    <w:rsid w:val="00902BC3"/>
    <w:rsid w:val="0090473E"/>
    <w:rsid w:val="00930186"/>
    <w:rsid w:val="009444B5"/>
    <w:rsid w:val="00944A1B"/>
    <w:rsid w:val="00957AAB"/>
    <w:rsid w:val="0097413D"/>
    <w:rsid w:val="00984A51"/>
    <w:rsid w:val="009E4F65"/>
    <w:rsid w:val="009E64BA"/>
    <w:rsid w:val="009F56CF"/>
    <w:rsid w:val="009F78A2"/>
    <w:rsid w:val="00A276B6"/>
    <w:rsid w:val="00A32EF0"/>
    <w:rsid w:val="00A3621C"/>
    <w:rsid w:val="00A55708"/>
    <w:rsid w:val="00A61DB5"/>
    <w:rsid w:val="00A64116"/>
    <w:rsid w:val="00A73302"/>
    <w:rsid w:val="00A7412F"/>
    <w:rsid w:val="00A774D9"/>
    <w:rsid w:val="00A77756"/>
    <w:rsid w:val="00A801C0"/>
    <w:rsid w:val="00A831F0"/>
    <w:rsid w:val="00A93E32"/>
    <w:rsid w:val="00A95B6A"/>
    <w:rsid w:val="00AA0F6B"/>
    <w:rsid w:val="00AA16A1"/>
    <w:rsid w:val="00AA194C"/>
    <w:rsid w:val="00AA4C5B"/>
    <w:rsid w:val="00AB3DF3"/>
    <w:rsid w:val="00AB7576"/>
    <w:rsid w:val="00AD5773"/>
    <w:rsid w:val="00AE2338"/>
    <w:rsid w:val="00AE2CC2"/>
    <w:rsid w:val="00AE6158"/>
    <w:rsid w:val="00AE7176"/>
    <w:rsid w:val="00B00303"/>
    <w:rsid w:val="00B030A7"/>
    <w:rsid w:val="00B1480A"/>
    <w:rsid w:val="00B25673"/>
    <w:rsid w:val="00B43423"/>
    <w:rsid w:val="00B56ADE"/>
    <w:rsid w:val="00B64F60"/>
    <w:rsid w:val="00B70B6D"/>
    <w:rsid w:val="00B71CB3"/>
    <w:rsid w:val="00B833AA"/>
    <w:rsid w:val="00B85230"/>
    <w:rsid w:val="00B92777"/>
    <w:rsid w:val="00BA1262"/>
    <w:rsid w:val="00BA79B5"/>
    <w:rsid w:val="00BC1FF1"/>
    <w:rsid w:val="00BC6DAA"/>
    <w:rsid w:val="00BD31B4"/>
    <w:rsid w:val="00BE7D72"/>
    <w:rsid w:val="00BF6553"/>
    <w:rsid w:val="00C041C6"/>
    <w:rsid w:val="00C12BE7"/>
    <w:rsid w:val="00C22AD8"/>
    <w:rsid w:val="00C22E9D"/>
    <w:rsid w:val="00C27621"/>
    <w:rsid w:val="00C55F4B"/>
    <w:rsid w:val="00C613B0"/>
    <w:rsid w:val="00C627D3"/>
    <w:rsid w:val="00C67E32"/>
    <w:rsid w:val="00C73B05"/>
    <w:rsid w:val="00C74455"/>
    <w:rsid w:val="00C96380"/>
    <w:rsid w:val="00CA7A40"/>
    <w:rsid w:val="00CB7B86"/>
    <w:rsid w:val="00CC1B72"/>
    <w:rsid w:val="00CD356B"/>
    <w:rsid w:val="00CF6F48"/>
    <w:rsid w:val="00D00F5C"/>
    <w:rsid w:val="00D30505"/>
    <w:rsid w:val="00D35A98"/>
    <w:rsid w:val="00D3729F"/>
    <w:rsid w:val="00D55185"/>
    <w:rsid w:val="00D677F6"/>
    <w:rsid w:val="00D92F3D"/>
    <w:rsid w:val="00D95D47"/>
    <w:rsid w:val="00DB34F6"/>
    <w:rsid w:val="00DB408B"/>
    <w:rsid w:val="00DC5E1A"/>
    <w:rsid w:val="00DD1270"/>
    <w:rsid w:val="00DE760D"/>
    <w:rsid w:val="00E45EC1"/>
    <w:rsid w:val="00E470AE"/>
    <w:rsid w:val="00E74F8C"/>
    <w:rsid w:val="00E9173C"/>
    <w:rsid w:val="00E9494A"/>
    <w:rsid w:val="00EA45AF"/>
    <w:rsid w:val="00EA780E"/>
    <w:rsid w:val="00EA7B45"/>
    <w:rsid w:val="00EB60DD"/>
    <w:rsid w:val="00EC186C"/>
    <w:rsid w:val="00EC4106"/>
    <w:rsid w:val="00EC7057"/>
    <w:rsid w:val="00ED2744"/>
    <w:rsid w:val="00ED6D9B"/>
    <w:rsid w:val="00ED7A14"/>
    <w:rsid w:val="00EF73B3"/>
    <w:rsid w:val="00F1242B"/>
    <w:rsid w:val="00F24AA6"/>
    <w:rsid w:val="00F27088"/>
    <w:rsid w:val="00F27D79"/>
    <w:rsid w:val="00F30750"/>
    <w:rsid w:val="00F44829"/>
    <w:rsid w:val="00F45EE2"/>
    <w:rsid w:val="00F610BB"/>
    <w:rsid w:val="00F63B72"/>
    <w:rsid w:val="00F67276"/>
    <w:rsid w:val="00F9068F"/>
    <w:rsid w:val="00F94F54"/>
    <w:rsid w:val="00F95C99"/>
    <w:rsid w:val="00F97BC7"/>
    <w:rsid w:val="00FA35B2"/>
    <w:rsid w:val="00FA620A"/>
    <w:rsid w:val="00FB03B5"/>
    <w:rsid w:val="00FB0CAA"/>
    <w:rsid w:val="00FC3CD9"/>
    <w:rsid w:val="00FD2862"/>
    <w:rsid w:val="00FD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7F83"/>
    <w:rPr>
      <w:sz w:val="24"/>
    </w:rPr>
  </w:style>
  <w:style w:type="paragraph" w:styleId="Ttulo1">
    <w:name w:val="heading 1"/>
    <w:basedOn w:val="Normal"/>
    <w:next w:val="Normal"/>
    <w:qFormat/>
    <w:rsid w:val="003E7F83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E7F83"/>
    <w:pPr>
      <w:keepNext/>
      <w:jc w:val="center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3E7F83"/>
    <w:pPr>
      <w:keepNext/>
      <w:jc w:val="center"/>
      <w:outlineLvl w:val="2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AG">
    <w:name w:val="CEAG"/>
    <w:basedOn w:val="Normal"/>
    <w:rsid w:val="003E7F83"/>
    <w:pPr>
      <w:jc w:val="center"/>
    </w:pPr>
  </w:style>
  <w:style w:type="paragraph" w:styleId="Cabealho">
    <w:name w:val="header"/>
    <w:basedOn w:val="Normal"/>
    <w:rsid w:val="003E7F8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3E7F83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3E7F83"/>
    <w:pPr>
      <w:jc w:val="both"/>
    </w:pPr>
  </w:style>
  <w:style w:type="character" w:styleId="Forte">
    <w:name w:val="Strong"/>
    <w:basedOn w:val="Fontepargpadro"/>
    <w:uiPriority w:val="22"/>
    <w:qFormat/>
    <w:rsid w:val="003E7F83"/>
    <w:rPr>
      <w:b/>
    </w:rPr>
  </w:style>
  <w:style w:type="paragraph" w:customStyle="1" w:styleId="Padro">
    <w:name w:val="Padrão"/>
    <w:rsid w:val="005F2EF6"/>
    <w:pPr>
      <w:widowControl w:val="0"/>
      <w:autoSpaceDE w:val="0"/>
      <w:autoSpaceDN w:val="0"/>
    </w:pPr>
    <w:rPr>
      <w:sz w:val="24"/>
      <w:szCs w:val="24"/>
    </w:rPr>
  </w:style>
  <w:style w:type="character" w:styleId="Hyperlink">
    <w:name w:val="Hyperlink"/>
    <w:basedOn w:val="Fontepargpadro"/>
    <w:rsid w:val="00B833AA"/>
    <w:rPr>
      <w:color w:val="0000FF"/>
      <w:u w:val="single"/>
    </w:rPr>
  </w:style>
  <w:style w:type="paragraph" w:styleId="Textodebalo">
    <w:name w:val="Balloon Text"/>
    <w:basedOn w:val="Normal"/>
    <w:semiHidden/>
    <w:rsid w:val="00AA19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410C1A"/>
    <w:pPr>
      <w:spacing w:before="100" w:beforeAutospacing="1" w:after="100" w:afterAutospacing="1"/>
    </w:pPr>
    <w:rPr>
      <w:szCs w:val="24"/>
    </w:rPr>
  </w:style>
  <w:style w:type="character" w:customStyle="1" w:styleId="CorpodetextoChar">
    <w:name w:val="Corpo de texto Char"/>
    <w:basedOn w:val="Fontepargpadro"/>
    <w:link w:val="Corpodetexto"/>
    <w:rsid w:val="00445847"/>
    <w:rPr>
      <w:sz w:val="24"/>
    </w:rPr>
  </w:style>
  <w:style w:type="table" w:styleId="Tabelacomgrade">
    <w:name w:val="Table Grid"/>
    <w:basedOn w:val="Tabelanormal"/>
    <w:rsid w:val="004F42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7F83"/>
    <w:rPr>
      <w:sz w:val="24"/>
    </w:rPr>
  </w:style>
  <w:style w:type="paragraph" w:styleId="Ttulo1">
    <w:name w:val="heading 1"/>
    <w:basedOn w:val="Normal"/>
    <w:next w:val="Normal"/>
    <w:qFormat/>
    <w:rsid w:val="003E7F83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E7F83"/>
    <w:pPr>
      <w:keepNext/>
      <w:jc w:val="center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3E7F83"/>
    <w:pPr>
      <w:keepNext/>
      <w:jc w:val="center"/>
      <w:outlineLvl w:val="2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AG">
    <w:name w:val="CEAG"/>
    <w:basedOn w:val="Normal"/>
    <w:rsid w:val="003E7F83"/>
    <w:pPr>
      <w:jc w:val="center"/>
    </w:pPr>
  </w:style>
  <w:style w:type="paragraph" w:styleId="Cabealho">
    <w:name w:val="header"/>
    <w:basedOn w:val="Normal"/>
    <w:rsid w:val="003E7F8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3E7F83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3E7F83"/>
    <w:pPr>
      <w:jc w:val="both"/>
    </w:pPr>
  </w:style>
  <w:style w:type="character" w:styleId="Forte">
    <w:name w:val="Strong"/>
    <w:basedOn w:val="Fontepargpadro"/>
    <w:uiPriority w:val="22"/>
    <w:qFormat/>
    <w:rsid w:val="003E7F83"/>
    <w:rPr>
      <w:b/>
    </w:rPr>
  </w:style>
  <w:style w:type="paragraph" w:customStyle="1" w:styleId="Padro">
    <w:name w:val="Padrão"/>
    <w:rsid w:val="005F2EF6"/>
    <w:pPr>
      <w:widowControl w:val="0"/>
      <w:autoSpaceDE w:val="0"/>
      <w:autoSpaceDN w:val="0"/>
    </w:pPr>
    <w:rPr>
      <w:sz w:val="24"/>
      <w:szCs w:val="24"/>
    </w:rPr>
  </w:style>
  <w:style w:type="character" w:styleId="Hyperlink">
    <w:name w:val="Hyperlink"/>
    <w:basedOn w:val="Fontepargpadro"/>
    <w:rsid w:val="00B833AA"/>
    <w:rPr>
      <w:color w:val="0000FF"/>
      <w:u w:val="single"/>
    </w:rPr>
  </w:style>
  <w:style w:type="paragraph" w:styleId="Textodebalo">
    <w:name w:val="Balloon Text"/>
    <w:basedOn w:val="Normal"/>
    <w:semiHidden/>
    <w:rsid w:val="00AA19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410C1A"/>
    <w:pPr>
      <w:spacing w:before="100" w:beforeAutospacing="1" w:after="100" w:afterAutospacing="1"/>
    </w:pPr>
    <w:rPr>
      <w:szCs w:val="24"/>
    </w:rPr>
  </w:style>
  <w:style w:type="character" w:customStyle="1" w:styleId="CorpodetextoChar">
    <w:name w:val="Corpo de texto Char"/>
    <w:basedOn w:val="Fontepargpadro"/>
    <w:link w:val="Corpodetexto"/>
    <w:rsid w:val="00445847"/>
    <w:rPr>
      <w:sz w:val="24"/>
    </w:rPr>
  </w:style>
  <w:style w:type="table" w:styleId="Tabelacomgrade">
    <w:name w:val="Table Grid"/>
    <w:basedOn w:val="Tabelanormal"/>
    <w:rsid w:val="004F42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ualis.capes.gov.br/webqualis/ConsultaPeriodicos.fac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aa@ufpa.br" TargetMode="External"/><Relationship Id="rId1" Type="http://schemas.openxmlformats.org/officeDocument/2006/relationships/hyperlink" Target="http://www.ppgaa.propesp.ufpa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cabe&#231;alho%20neaf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cabeçalho neaf.dot</Template>
  <TotalTime>4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UFPA</Company>
  <LinksUpToDate>false</LinksUpToDate>
  <CharactersWithSpaces>1473</CharactersWithSpaces>
  <SharedDoc>false</SharedDoc>
  <HLinks>
    <vt:vector size="12" baseType="variant">
      <vt:variant>
        <vt:i4>5767289</vt:i4>
      </vt:variant>
      <vt:variant>
        <vt:i4>6</vt:i4>
      </vt:variant>
      <vt:variant>
        <vt:i4>0</vt:i4>
      </vt:variant>
      <vt:variant>
        <vt:i4>5</vt:i4>
      </vt:variant>
      <vt:variant>
        <vt:lpwstr>mailto:laurange@ufpa.br</vt:lpwstr>
      </vt:variant>
      <vt:variant>
        <vt:lpwstr/>
      </vt:variant>
      <vt:variant>
        <vt:i4>2097262</vt:i4>
      </vt:variant>
      <vt:variant>
        <vt:i4>3</vt:i4>
      </vt:variant>
      <vt:variant>
        <vt:i4>0</vt:i4>
      </vt:variant>
      <vt:variant>
        <vt:i4>5</vt:i4>
      </vt:variant>
      <vt:variant>
        <vt:lpwstr>http://www.agriculturasamazonicas.ufpa.br/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UFPA</dc:creator>
  <cp:lastModifiedBy>Murilo</cp:lastModifiedBy>
  <cp:revision>6</cp:revision>
  <cp:lastPrinted>2013-04-01T13:55:00Z</cp:lastPrinted>
  <dcterms:created xsi:type="dcterms:W3CDTF">2022-10-13T11:49:00Z</dcterms:created>
  <dcterms:modified xsi:type="dcterms:W3CDTF">2022-10-13T13:56:00Z</dcterms:modified>
</cp:coreProperties>
</file>