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9F20D" w14:textId="5950F10B" w:rsidR="00284370" w:rsidRDefault="00284370" w:rsidP="006C05C0">
      <w:pPr>
        <w:rPr>
          <w:sz w:val="22"/>
        </w:rPr>
      </w:pPr>
    </w:p>
    <w:p w14:paraId="113C245E" w14:textId="19A282F1" w:rsidR="00D96B3E" w:rsidRPr="00D96B3E" w:rsidRDefault="008D3D4D" w:rsidP="00D96B3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FORMULÁRIO PARA</w:t>
      </w:r>
      <w:r w:rsidR="00D96B3E" w:rsidRPr="00D96B3E">
        <w:rPr>
          <w:b/>
          <w:bCs/>
          <w:sz w:val="22"/>
        </w:rPr>
        <w:t xml:space="preserve"> INSERÇÃO NO SIGAA/UFPA</w:t>
      </w:r>
    </w:p>
    <w:p w14:paraId="1727C673" w14:textId="3B761638" w:rsidR="00284370" w:rsidRPr="0078024C" w:rsidRDefault="00D74EA5" w:rsidP="00466675">
      <w:pPr>
        <w:ind w:left="-142"/>
        <w:jc w:val="center"/>
        <w:rPr>
          <w:b/>
          <w:bCs/>
          <w:sz w:val="22"/>
        </w:rPr>
      </w:pPr>
      <w:r w:rsidRPr="0078024C">
        <w:rPr>
          <w:b/>
          <w:bCs/>
          <w:sz w:val="22"/>
        </w:rPr>
        <w:t>DOUTORADO</w:t>
      </w:r>
    </w:p>
    <w:p w14:paraId="4ACB13B9" w14:textId="77777777" w:rsidR="008D3D4D" w:rsidRDefault="008D3D4D" w:rsidP="00D96B3E">
      <w:pPr>
        <w:pStyle w:val="Corpodetexto"/>
      </w:pPr>
    </w:p>
    <w:p w14:paraId="316D8558" w14:textId="53F45D1B" w:rsidR="00D96B3E" w:rsidRDefault="00D96B3E" w:rsidP="00D96B3E">
      <w:pPr>
        <w:pStyle w:val="Corpodetexto"/>
      </w:pPr>
      <w:r>
        <w:t>Discente ___________________________________________</w:t>
      </w:r>
      <w:r w:rsidR="008D3D4D">
        <w:t>___________________________</w:t>
      </w:r>
    </w:p>
    <w:p w14:paraId="60A4B414" w14:textId="07D8D134" w:rsidR="008D3D4D" w:rsidRDefault="008D3D4D" w:rsidP="00D96B3E">
      <w:pPr>
        <w:pStyle w:val="Corpodetexto"/>
      </w:pPr>
      <w:r>
        <w:t>Matrícula: ___________________</w:t>
      </w:r>
    </w:p>
    <w:p w14:paraId="6331AC8A" w14:textId="77777777" w:rsidR="008D3D4D" w:rsidRDefault="008D3D4D" w:rsidP="00D96B3E">
      <w:pPr>
        <w:pStyle w:val="Corpodetexto"/>
      </w:pPr>
    </w:p>
    <w:p w14:paraId="1630995F" w14:textId="7455EBA6" w:rsidR="008D3D4D" w:rsidRDefault="008D3D4D" w:rsidP="008D3D4D">
      <w:pPr>
        <w:pStyle w:val="Corpodetexto"/>
        <w:ind w:left="2124" w:firstLine="708"/>
        <w:jc w:val="left"/>
      </w:pPr>
      <w:proofErr w:type="gramStart"/>
      <w:r>
        <w:t xml:space="preserve">(  </w:t>
      </w:r>
      <w:proofErr w:type="gramEnd"/>
      <w:r>
        <w:t xml:space="preserve"> ) Qualificação </w:t>
      </w:r>
      <w:r>
        <w:tab/>
        <w:t xml:space="preserve"> (   ) Defesa</w:t>
      </w:r>
    </w:p>
    <w:p w14:paraId="1F3E2CED" w14:textId="77777777" w:rsidR="008D3D4D" w:rsidRDefault="008D3D4D" w:rsidP="008D3D4D">
      <w:pPr>
        <w:pStyle w:val="Corpodetexto"/>
        <w:ind w:left="2124" w:firstLine="708"/>
        <w:jc w:val="left"/>
      </w:pPr>
    </w:p>
    <w:p w14:paraId="61787DCB" w14:textId="28DC3959" w:rsidR="008D3D4D" w:rsidRDefault="008D3D4D" w:rsidP="008D3D4D">
      <w:pPr>
        <w:pStyle w:val="Corpodetexto"/>
        <w:ind w:left="2124" w:firstLine="708"/>
        <w:jc w:val="left"/>
      </w:pPr>
      <w:proofErr w:type="gramStart"/>
      <w:r>
        <w:t xml:space="preserve">(  </w:t>
      </w:r>
      <w:proofErr w:type="gramEnd"/>
      <w:r>
        <w:t xml:space="preserve">  ) Mestrado</w:t>
      </w:r>
      <w:r>
        <w:tab/>
      </w:r>
      <w:r>
        <w:tab/>
        <w:t xml:space="preserve"> (   ) Doutorado</w:t>
      </w:r>
    </w:p>
    <w:p w14:paraId="762C2266" w14:textId="77777777" w:rsidR="008D3D4D" w:rsidRDefault="008D3D4D" w:rsidP="00D96B3E">
      <w:pPr>
        <w:pStyle w:val="Corpodetexto"/>
      </w:pPr>
    </w:p>
    <w:p w14:paraId="5EC5CB95" w14:textId="00C4B411" w:rsidR="00D96B3E" w:rsidRDefault="00D96B3E" w:rsidP="00D96B3E">
      <w:pPr>
        <w:pStyle w:val="Corpodetexto"/>
      </w:pPr>
      <w:r>
        <w:t>Título</w:t>
      </w:r>
      <w:r w:rsidR="008D3D4D">
        <w:t xml:space="preserve">: </w:t>
      </w:r>
      <w:r>
        <w:t>__________________________________________________________________________________________________________________________________________________________</w:t>
      </w:r>
    </w:p>
    <w:p w14:paraId="153CAE38" w14:textId="77777777" w:rsidR="008D3D4D" w:rsidRDefault="008D3D4D" w:rsidP="00D96B3E">
      <w:pPr>
        <w:pStyle w:val="Corpodetexto"/>
      </w:pPr>
    </w:p>
    <w:p w14:paraId="6A61AEEE" w14:textId="4650B513" w:rsidR="008D3D4D" w:rsidRDefault="00D96B3E" w:rsidP="00D96B3E">
      <w:pPr>
        <w:pStyle w:val="Corpodetexto"/>
      </w:pPr>
      <w:r>
        <w:t xml:space="preserve">Com o número de páginas:_________. </w:t>
      </w:r>
    </w:p>
    <w:p w14:paraId="323AD7CA" w14:textId="60C87EEB" w:rsidR="00D96B3E" w:rsidRDefault="00D96B3E" w:rsidP="00D96B3E">
      <w:pPr>
        <w:pStyle w:val="Corpodetexto"/>
      </w:pPr>
      <w:r>
        <w:t>Grande Área: __________________</w:t>
      </w:r>
      <w:r w:rsidR="003A37D2">
        <w:t>_</w:t>
      </w:r>
      <w:r>
        <w:t>.</w:t>
      </w:r>
    </w:p>
    <w:p w14:paraId="244DEF99" w14:textId="77777777" w:rsidR="003A37D2" w:rsidRDefault="003A37D2" w:rsidP="003A37D2">
      <w:pPr>
        <w:pStyle w:val="Corpodetexto"/>
      </w:pPr>
      <w:r>
        <w:t>Área: __________________________.</w:t>
      </w:r>
    </w:p>
    <w:p w14:paraId="06B9E334" w14:textId="136B120B" w:rsidR="003A37D2" w:rsidRDefault="003A37D2" w:rsidP="00D96B3E">
      <w:pPr>
        <w:pStyle w:val="Corpodetexto"/>
      </w:pPr>
      <w:proofErr w:type="spellStart"/>
      <w:r>
        <w:t>Sub-Área</w:t>
      </w:r>
      <w:proofErr w:type="spellEnd"/>
      <w:r>
        <w:t>: ______________________.</w:t>
      </w:r>
    </w:p>
    <w:p w14:paraId="2910CCA7" w14:textId="77777777" w:rsidR="00D96B3E" w:rsidRDefault="00D96B3E" w:rsidP="00D96B3E">
      <w:pPr>
        <w:pStyle w:val="Corpodetexto"/>
      </w:pPr>
    </w:p>
    <w:p w14:paraId="696EEFFB" w14:textId="6F56F88A" w:rsidR="00D96B3E" w:rsidRDefault="00D96B3E" w:rsidP="00D96B3E">
      <w:pPr>
        <w:pStyle w:val="Corpodetexto"/>
      </w:pPr>
      <w:r>
        <w:t>RESUMO</w:t>
      </w:r>
      <w:r w:rsidR="008D3D4D">
        <w:t>:</w:t>
      </w:r>
    </w:p>
    <w:p w14:paraId="7689BC4B" w14:textId="4E1BA184" w:rsidR="008D3D4D" w:rsidRDefault="008D3D4D" w:rsidP="00D96B3E">
      <w:pPr>
        <w:pStyle w:val="Corpodetex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32CA90" w14:textId="2191F445" w:rsidR="00D96B3E" w:rsidRDefault="00D96B3E" w:rsidP="00D96B3E">
      <w:pPr>
        <w:pStyle w:val="Corpodetexto"/>
      </w:pPr>
    </w:p>
    <w:p w14:paraId="130B1523" w14:textId="77777777" w:rsidR="00D96B3E" w:rsidRDefault="00D96B3E" w:rsidP="00D96B3E">
      <w:pPr>
        <w:pStyle w:val="Corpodetexto"/>
      </w:pPr>
    </w:p>
    <w:p w14:paraId="4CC286E7" w14:textId="2B368DA6" w:rsidR="00D96B3E" w:rsidRDefault="00D96B3E" w:rsidP="00D96B3E">
      <w:pPr>
        <w:pStyle w:val="Corpodetexto"/>
      </w:pPr>
      <w:r>
        <w:t xml:space="preserve">PALAVRAS CHAVES: </w:t>
      </w:r>
    </w:p>
    <w:p w14:paraId="5DBE2D2C" w14:textId="0F5F525C" w:rsidR="00D96B3E" w:rsidRDefault="008D3D4D" w:rsidP="00D96B3E">
      <w:pPr>
        <w:pStyle w:val="Corpodetexto"/>
      </w:pPr>
      <w:r>
        <w:t>_____________________________________________________________________________</w:t>
      </w:r>
    </w:p>
    <w:p w14:paraId="748DAF6F" w14:textId="478F5618" w:rsidR="00D96B3E" w:rsidRDefault="008D3D4D" w:rsidP="00D96B3E">
      <w:pPr>
        <w:pStyle w:val="Corpodetexto"/>
      </w:pPr>
      <w:r>
        <w:t>_____________________________________________________________________________</w:t>
      </w:r>
    </w:p>
    <w:p w14:paraId="093CEF8D" w14:textId="77777777" w:rsidR="00D96B3E" w:rsidRDefault="00D96B3E" w:rsidP="00D96B3E">
      <w:pPr>
        <w:pStyle w:val="Corpodetexto"/>
      </w:pPr>
    </w:p>
    <w:p w14:paraId="2658EB88" w14:textId="3B16D8F2" w:rsidR="00D96B3E" w:rsidRDefault="00D96B3E" w:rsidP="00D96B3E">
      <w:pPr>
        <w:pStyle w:val="Corpodetexto"/>
      </w:pPr>
    </w:p>
    <w:p w14:paraId="768D893D" w14:textId="2ED6D462" w:rsidR="003A37D2" w:rsidRDefault="003A37D2" w:rsidP="00D96B3E">
      <w:pPr>
        <w:pStyle w:val="Corpodetexto"/>
      </w:pPr>
    </w:p>
    <w:p w14:paraId="029E8ABF" w14:textId="77777777" w:rsidR="003A37D2" w:rsidRDefault="003A37D2" w:rsidP="00D96B3E">
      <w:pPr>
        <w:pStyle w:val="Corpodetexto"/>
      </w:pPr>
    </w:p>
    <w:p w14:paraId="4B05DDB2" w14:textId="77777777" w:rsidR="003A37D2" w:rsidRDefault="003A37D2" w:rsidP="00D96B3E">
      <w:pPr>
        <w:pStyle w:val="Corpodetexto"/>
      </w:pPr>
    </w:p>
    <w:p w14:paraId="28518E36" w14:textId="77777777" w:rsidR="008D3D4D" w:rsidRPr="00D96B3E" w:rsidRDefault="008D3D4D" w:rsidP="008D3D4D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FORMULÁRIO PARA</w:t>
      </w:r>
      <w:r w:rsidRPr="00D96B3E">
        <w:rPr>
          <w:b/>
          <w:bCs/>
          <w:sz w:val="22"/>
        </w:rPr>
        <w:t xml:space="preserve"> INSERÇÃO NO SIGAA/UFPA</w:t>
      </w:r>
    </w:p>
    <w:p w14:paraId="718BFC25" w14:textId="77777777" w:rsidR="00D96B3E" w:rsidRPr="00D96B3E" w:rsidRDefault="00D96B3E" w:rsidP="00D96B3E">
      <w:pPr>
        <w:pStyle w:val="Corpodetexto"/>
        <w:jc w:val="center"/>
        <w:rPr>
          <w:b/>
          <w:bCs/>
        </w:rPr>
      </w:pPr>
    </w:p>
    <w:p w14:paraId="7B0604F2" w14:textId="77777777" w:rsidR="008D3D4D" w:rsidRDefault="00D96B3E" w:rsidP="00D96B3E">
      <w:pPr>
        <w:pStyle w:val="Corpodetexto"/>
      </w:pPr>
      <w:r>
        <w:t xml:space="preserve">TÍTULO EM INGLÊS: </w:t>
      </w:r>
    </w:p>
    <w:p w14:paraId="15D0300C" w14:textId="25FF2497" w:rsidR="00D96B3E" w:rsidRDefault="008D3D4D" w:rsidP="00D96B3E">
      <w:pPr>
        <w:pStyle w:val="Corpodetexto"/>
      </w:pPr>
      <w:r>
        <w:t>__________________________________________________________________________________________________________________________________________________________</w:t>
      </w:r>
    </w:p>
    <w:p w14:paraId="482B6EED" w14:textId="77777777" w:rsidR="008D3D4D" w:rsidRDefault="008D3D4D" w:rsidP="00D96B3E">
      <w:pPr>
        <w:pStyle w:val="Corpodetexto"/>
      </w:pPr>
    </w:p>
    <w:p w14:paraId="2FD19F66" w14:textId="77777777" w:rsidR="008D3D4D" w:rsidRDefault="008D3D4D" w:rsidP="00D96B3E">
      <w:pPr>
        <w:pStyle w:val="Corpodetexto"/>
      </w:pPr>
    </w:p>
    <w:p w14:paraId="0F291161" w14:textId="54DFFBF4" w:rsidR="00D96B3E" w:rsidRDefault="00D96B3E" w:rsidP="00D96B3E">
      <w:pPr>
        <w:pStyle w:val="Corpodetexto"/>
      </w:pPr>
      <w:r>
        <w:t xml:space="preserve">RESUMO EM INGLÊS: </w:t>
      </w:r>
    </w:p>
    <w:p w14:paraId="2D5AD1B6" w14:textId="14872163" w:rsidR="00D96B3E" w:rsidRDefault="008D3D4D" w:rsidP="00D96B3E">
      <w:pPr>
        <w:pStyle w:val="Corpodetex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803B8" w14:textId="1FC3547B" w:rsidR="00D96B3E" w:rsidRDefault="00D96B3E" w:rsidP="00D96B3E">
      <w:pPr>
        <w:pStyle w:val="Corpodetexto"/>
      </w:pPr>
    </w:p>
    <w:p w14:paraId="188FA595" w14:textId="77777777" w:rsidR="00D96B3E" w:rsidRDefault="00D96B3E" w:rsidP="00D96B3E">
      <w:pPr>
        <w:pStyle w:val="Corpodetexto"/>
      </w:pPr>
    </w:p>
    <w:p w14:paraId="74DCA43B" w14:textId="6E6843B6" w:rsidR="00D96B3E" w:rsidRDefault="00D96B3E" w:rsidP="00D96B3E">
      <w:pPr>
        <w:pStyle w:val="Corpodetexto"/>
      </w:pPr>
      <w:r>
        <w:t>LOCAL:</w:t>
      </w:r>
      <w:r w:rsidR="008D3D4D">
        <w:t>_____________________________________________________________________</w:t>
      </w:r>
    </w:p>
    <w:p w14:paraId="704A804E" w14:textId="77777777" w:rsidR="00D96B3E" w:rsidRDefault="00D96B3E" w:rsidP="00D96B3E">
      <w:pPr>
        <w:pStyle w:val="Corpodetexto"/>
      </w:pPr>
    </w:p>
    <w:p w14:paraId="52487025" w14:textId="7AC066C0" w:rsidR="00D96B3E" w:rsidRDefault="00D96B3E" w:rsidP="00D96B3E">
      <w:pPr>
        <w:pStyle w:val="Corpodetexto"/>
      </w:pPr>
      <w:r>
        <w:t xml:space="preserve">DATA: </w:t>
      </w:r>
      <w:r w:rsidR="008D3D4D">
        <w:t>______________________________________________________________________</w:t>
      </w:r>
    </w:p>
    <w:p w14:paraId="44A2F90F" w14:textId="77777777" w:rsidR="00D96B3E" w:rsidRDefault="00D96B3E" w:rsidP="00D96B3E">
      <w:pPr>
        <w:pStyle w:val="Corpodetexto"/>
      </w:pPr>
    </w:p>
    <w:p w14:paraId="51BBB82C" w14:textId="3B2410AD" w:rsidR="00D96B3E" w:rsidRDefault="00D96B3E" w:rsidP="00D96B3E">
      <w:pPr>
        <w:pStyle w:val="Corpodetexto"/>
      </w:pPr>
      <w:r>
        <w:t>HORÁRIO:</w:t>
      </w:r>
      <w:r w:rsidR="008D3D4D">
        <w:t xml:space="preserve"> ___________________________________________________________________</w:t>
      </w:r>
    </w:p>
    <w:p w14:paraId="4B29872A" w14:textId="77777777" w:rsidR="00D96B3E" w:rsidRDefault="00D96B3E" w:rsidP="00D96B3E">
      <w:pPr>
        <w:pStyle w:val="Corpodetexto"/>
      </w:pPr>
    </w:p>
    <w:p w14:paraId="47F6758B" w14:textId="034C6FB4" w:rsidR="00D96B3E" w:rsidRDefault="00D96B3E" w:rsidP="00D96B3E">
      <w:pPr>
        <w:pStyle w:val="Corpodetexto"/>
      </w:pPr>
      <w:r>
        <w:t xml:space="preserve">FORMATO: </w:t>
      </w:r>
      <w:proofErr w:type="gramStart"/>
      <w:r>
        <w:t>(</w:t>
      </w:r>
      <w:r w:rsidR="008D3D4D">
        <w:t xml:space="preserve">  </w:t>
      </w:r>
      <w:proofErr w:type="gramEnd"/>
      <w:r w:rsidR="008D3D4D">
        <w:t xml:space="preserve"> </w:t>
      </w:r>
      <w:r>
        <w:t xml:space="preserve"> ) Remoto </w:t>
      </w:r>
      <w:r w:rsidR="008D3D4D">
        <w:t xml:space="preserve">- </w:t>
      </w:r>
      <w:r>
        <w:t xml:space="preserve">( </w:t>
      </w:r>
      <w:r w:rsidR="008D3D4D">
        <w:t xml:space="preserve">   </w:t>
      </w:r>
      <w:r>
        <w:t xml:space="preserve">) Presencial </w:t>
      </w:r>
      <w:r w:rsidR="008D3D4D">
        <w:t xml:space="preserve">- </w:t>
      </w:r>
      <w:r>
        <w:t>(</w:t>
      </w:r>
      <w:r w:rsidR="008D3D4D">
        <w:t xml:space="preserve">   </w:t>
      </w:r>
      <w:r>
        <w:t xml:space="preserve">) Hibrido </w:t>
      </w:r>
      <w:r w:rsidR="008D3D4D">
        <w:t xml:space="preserve"> -</w:t>
      </w:r>
      <w:r>
        <w:t xml:space="preserve"> (</w:t>
      </w:r>
      <w:r w:rsidR="008D3D4D">
        <w:t xml:space="preserve"> </w:t>
      </w:r>
      <w:r>
        <w:t xml:space="preserve"> ) </w:t>
      </w:r>
      <w:r w:rsidR="008D3D4D">
        <w:t>Outro______________________</w:t>
      </w:r>
      <w:r>
        <w:t xml:space="preserve"> </w:t>
      </w:r>
    </w:p>
    <w:p w14:paraId="2BAC9912" w14:textId="77777777" w:rsidR="00D96B3E" w:rsidRDefault="00D96B3E" w:rsidP="00D96B3E">
      <w:pPr>
        <w:pStyle w:val="Corpodetexto"/>
      </w:pPr>
    </w:p>
    <w:p w14:paraId="67F0D58C" w14:textId="77777777" w:rsidR="008D3D4D" w:rsidRDefault="00D96B3E" w:rsidP="00D96B3E">
      <w:pPr>
        <w:pStyle w:val="Corpodetexto"/>
      </w:pPr>
      <w:r>
        <w:t xml:space="preserve">MATERIAL DE APOIO PEDAGÓGICO: </w:t>
      </w:r>
    </w:p>
    <w:p w14:paraId="5391DF8C" w14:textId="2DCC8BEA" w:rsidR="008D3D4D" w:rsidRDefault="00D96B3E" w:rsidP="00D96B3E">
      <w:pPr>
        <w:pStyle w:val="Corpodetexto"/>
      </w:pPr>
      <w:proofErr w:type="gramStart"/>
      <w:r>
        <w:t>( )</w:t>
      </w:r>
      <w:proofErr w:type="gramEnd"/>
      <w:r>
        <w:t xml:space="preserve"> </w:t>
      </w:r>
      <w:r w:rsidR="008D3D4D">
        <w:t>Datashow</w:t>
      </w:r>
      <w:r>
        <w:t xml:space="preserve"> </w:t>
      </w:r>
      <w:r w:rsidR="008D3D4D">
        <w:t xml:space="preserve">– </w:t>
      </w:r>
    </w:p>
    <w:p w14:paraId="42F7391F" w14:textId="27181668" w:rsidR="008D3D4D" w:rsidRDefault="00D96B3E" w:rsidP="00D96B3E">
      <w:pPr>
        <w:pStyle w:val="Corpodetexto"/>
      </w:pPr>
      <w:proofErr w:type="gramStart"/>
      <w:r>
        <w:t>( )</w:t>
      </w:r>
      <w:proofErr w:type="gramEnd"/>
      <w:r>
        <w:t xml:space="preserve"> Teleconferência (Auditório) </w:t>
      </w:r>
      <w:r w:rsidR="008D3D4D">
        <w:t xml:space="preserve">– </w:t>
      </w:r>
    </w:p>
    <w:p w14:paraId="0F1D7554" w14:textId="1CBD23D2" w:rsidR="008D3D4D" w:rsidRDefault="00D96B3E" w:rsidP="00D96B3E">
      <w:pPr>
        <w:pStyle w:val="Corpodetexto"/>
      </w:pPr>
      <w:proofErr w:type="gramStart"/>
      <w:r>
        <w:t>(  )</w:t>
      </w:r>
      <w:proofErr w:type="gramEnd"/>
      <w:r>
        <w:t xml:space="preserve"> Web- Conferência (Google Meet)</w:t>
      </w:r>
      <w:r w:rsidR="008D3D4D">
        <w:t xml:space="preserve"> – </w:t>
      </w:r>
    </w:p>
    <w:p w14:paraId="16977B54" w14:textId="0C9AD294" w:rsidR="008D3D4D" w:rsidRDefault="00D96B3E" w:rsidP="00D96B3E">
      <w:pPr>
        <w:pStyle w:val="Corpodetexto"/>
      </w:pPr>
      <w:proofErr w:type="gramStart"/>
      <w:r>
        <w:t>( )</w:t>
      </w:r>
      <w:proofErr w:type="gramEnd"/>
      <w:r>
        <w:t xml:space="preserve"> Notebook </w:t>
      </w:r>
      <w:r w:rsidR="008D3D4D">
        <w:t xml:space="preserve">– </w:t>
      </w:r>
    </w:p>
    <w:p w14:paraId="03FA641F" w14:textId="0C627CDD" w:rsidR="008D3D4D" w:rsidRDefault="00D96B3E" w:rsidP="00D96B3E">
      <w:pPr>
        <w:pStyle w:val="Corpodetexto"/>
      </w:pPr>
      <w:proofErr w:type="gramStart"/>
      <w:r>
        <w:t>(  )</w:t>
      </w:r>
      <w:proofErr w:type="gramEnd"/>
      <w:r>
        <w:t xml:space="preserve"> Sala de Aula </w:t>
      </w:r>
      <w:r w:rsidR="008D3D4D">
        <w:t xml:space="preserve">- </w:t>
      </w:r>
      <w:r>
        <w:t xml:space="preserve"> </w:t>
      </w:r>
    </w:p>
    <w:p w14:paraId="395CD6A5" w14:textId="46D3565E" w:rsidR="008D3D4D" w:rsidRDefault="008D3D4D" w:rsidP="00D96B3E">
      <w:pPr>
        <w:pStyle w:val="Corpodetexto"/>
      </w:pPr>
      <w:proofErr w:type="gramStart"/>
      <w:r>
        <w:t>(  )</w:t>
      </w:r>
      <w:proofErr w:type="gramEnd"/>
      <w:r>
        <w:t xml:space="preserve"> Apoio do Técnico de TI</w:t>
      </w:r>
    </w:p>
    <w:p w14:paraId="62C42F64" w14:textId="7EB3F08B" w:rsidR="00D96B3E" w:rsidRDefault="008D3D4D" w:rsidP="00D96B3E">
      <w:pPr>
        <w:pStyle w:val="Corpodetexto"/>
      </w:pPr>
      <w:proofErr w:type="gramStart"/>
      <w:r>
        <w:t xml:space="preserve">(  </w:t>
      </w:r>
      <w:proofErr w:type="gramEnd"/>
      <w:r>
        <w:t xml:space="preserve"> ) </w:t>
      </w:r>
      <w:r w:rsidR="00D96B3E">
        <w:t>Outro</w:t>
      </w:r>
      <w:r>
        <w:t>_____________________________________________________________________</w:t>
      </w:r>
    </w:p>
    <w:p w14:paraId="1B5AF156" w14:textId="77777777" w:rsidR="00D96B3E" w:rsidRDefault="00D96B3E" w:rsidP="00D96B3E">
      <w:pPr>
        <w:pStyle w:val="Corpodetexto"/>
      </w:pPr>
    </w:p>
    <w:p w14:paraId="1850CDF9" w14:textId="77777777" w:rsidR="00D96B3E" w:rsidRDefault="00D96B3E" w:rsidP="00D96B3E">
      <w:pPr>
        <w:pStyle w:val="Corpodetexto"/>
      </w:pPr>
    </w:p>
    <w:p w14:paraId="19F6B5BE" w14:textId="77777777" w:rsidR="00D96B3E" w:rsidRDefault="00D96B3E" w:rsidP="00D96B3E">
      <w:pPr>
        <w:pStyle w:val="Corpodetexto"/>
      </w:pPr>
    </w:p>
    <w:p w14:paraId="26FD98A8" w14:textId="77777777" w:rsidR="00D96B3E" w:rsidRDefault="00D96B3E" w:rsidP="00D96B3E">
      <w:pPr>
        <w:pStyle w:val="Corpodetexto"/>
      </w:pPr>
    </w:p>
    <w:p w14:paraId="07CF7B00" w14:textId="77777777" w:rsidR="00D96B3E" w:rsidRPr="00D96B3E" w:rsidRDefault="00D96B3E" w:rsidP="008D3D4D">
      <w:pPr>
        <w:pStyle w:val="Corpodetexto"/>
        <w:rPr>
          <w:b/>
          <w:bCs/>
        </w:rPr>
      </w:pPr>
    </w:p>
    <w:p w14:paraId="4A510AC4" w14:textId="77777777" w:rsidR="008D3D4D" w:rsidRPr="00D96B3E" w:rsidRDefault="008D3D4D" w:rsidP="008D3D4D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FORMULÁRIO PARA</w:t>
      </w:r>
      <w:r w:rsidRPr="00D96B3E">
        <w:rPr>
          <w:b/>
          <w:bCs/>
          <w:sz w:val="22"/>
        </w:rPr>
        <w:t xml:space="preserve"> INSERÇÃO NO SIGAA/UFPA</w:t>
      </w:r>
    </w:p>
    <w:p w14:paraId="04538E49" w14:textId="77777777" w:rsidR="00D96B3E" w:rsidRDefault="00D96B3E" w:rsidP="00D96B3E">
      <w:pPr>
        <w:pStyle w:val="Corpodetexto"/>
      </w:pPr>
    </w:p>
    <w:p w14:paraId="1486338E" w14:textId="77777777" w:rsidR="00D96B3E" w:rsidRDefault="00D96B3E" w:rsidP="00D96B3E">
      <w:pPr>
        <w:pStyle w:val="Corpodetexto"/>
      </w:pPr>
      <w:r>
        <w:t>COMPOSIÇÃO DA BANCA EXAMINADORA:</w:t>
      </w:r>
    </w:p>
    <w:p w14:paraId="7B74886D" w14:textId="77777777" w:rsidR="00D96B3E" w:rsidRDefault="00D96B3E" w:rsidP="00D96B3E">
      <w:pPr>
        <w:pStyle w:val="Corpodetexto"/>
      </w:pPr>
    </w:p>
    <w:p w14:paraId="21199F5E" w14:textId="59AC4F0A" w:rsidR="00D96B3E" w:rsidRDefault="00D96B3E" w:rsidP="00D96B3E">
      <w:pPr>
        <w:pStyle w:val="Corpodetexto"/>
      </w:pPr>
      <w:r>
        <w:t>ORIENTADOR(A):</w:t>
      </w:r>
      <w:r w:rsidR="008D3D4D">
        <w:t xml:space="preserve"> _____________________________________________________________</w:t>
      </w:r>
      <w:r>
        <w:t xml:space="preserve"> </w:t>
      </w:r>
    </w:p>
    <w:p w14:paraId="721DD142" w14:textId="3716F51A" w:rsidR="00D96B3E" w:rsidRDefault="00D96B3E" w:rsidP="00D96B3E">
      <w:pPr>
        <w:pStyle w:val="Corpodetexto"/>
      </w:pPr>
      <w:r>
        <w:t xml:space="preserve">Instituição: </w:t>
      </w:r>
      <w:r w:rsidR="008D3D4D">
        <w:t>____________________________________________________________________</w:t>
      </w:r>
    </w:p>
    <w:p w14:paraId="3FA5A438" w14:textId="7E2FC313" w:rsidR="00D96B3E" w:rsidRDefault="00D96B3E" w:rsidP="00D96B3E">
      <w:pPr>
        <w:pStyle w:val="Corpodetexto"/>
      </w:pPr>
      <w:r>
        <w:t>E-mail:</w:t>
      </w:r>
      <w:r w:rsidR="008D3D4D" w:rsidRPr="008D3D4D">
        <w:t xml:space="preserve"> </w:t>
      </w:r>
      <w:r w:rsidR="008D3D4D">
        <w:t>_______________________________________________________________________</w:t>
      </w:r>
    </w:p>
    <w:p w14:paraId="01627622" w14:textId="55A118EB" w:rsidR="00D96B3E" w:rsidRPr="008D3D4D" w:rsidRDefault="00D96B3E" w:rsidP="00D96B3E">
      <w:pPr>
        <w:pStyle w:val="Corpodetexto"/>
      </w:pPr>
      <w:r>
        <w:t>CPF:</w:t>
      </w:r>
      <w:r w:rsidR="008D3D4D">
        <w:t xml:space="preserve"> </w:t>
      </w:r>
      <w:r w:rsidR="008D3D4D">
        <w:softHyphen/>
        <w:t>_________________________________________________________________________</w:t>
      </w:r>
    </w:p>
    <w:p w14:paraId="79161D65" w14:textId="6CACFA69" w:rsidR="00D96B3E" w:rsidRDefault="00D96B3E" w:rsidP="00D96B3E">
      <w:pPr>
        <w:pStyle w:val="Corpodetexto"/>
      </w:pPr>
      <w:r>
        <w:t xml:space="preserve">MAIOR TITULAÇÃO: </w:t>
      </w:r>
      <w:r w:rsidR="008D3D4D">
        <w:t>__________________________________________________________</w:t>
      </w:r>
    </w:p>
    <w:p w14:paraId="55E8A77A" w14:textId="5C960E25" w:rsidR="00D96B3E" w:rsidRDefault="00D96B3E" w:rsidP="00D96B3E">
      <w:pPr>
        <w:pStyle w:val="Corpodetexto"/>
      </w:pPr>
      <w:r>
        <w:t>ANO DA CONCLUSÃO DA TITULAÇÃO:</w:t>
      </w:r>
      <w:r w:rsidR="008D3D4D">
        <w:t xml:space="preserve"> _________________________________________</w:t>
      </w:r>
    </w:p>
    <w:p w14:paraId="3644C2F3" w14:textId="77777777" w:rsidR="00D96B3E" w:rsidRDefault="00D96B3E" w:rsidP="00D96B3E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3E9FF6BF" w14:textId="77777777" w:rsidR="00D96B3E" w:rsidRDefault="00D96B3E" w:rsidP="00D96B3E">
      <w:pPr>
        <w:pStyle w:val="Corpodetexto"/>
      </w:pPr>
    </w:p>
    <w:p w14:paraId="01207A9C" w14:textId="55BEB002" w:rsidR="008D3D4D" w:rsidRDefault="00D96B3E" w:rsidP="008D3D4D">
      <w:pPr>
        <w:pStyle w:val="Corpodetexto"/>
      </w:pPr>
      <w:r>
        <w:t>MEMBRO TITULAR INTERNO</w:t>
      </w:r>
      <w:r w:rsidR="0096340F">
        <w:t xml:space="preserve">: ________________________________________________ </w:t>
      </w:r>
      <w:r w:rsidR="008D3D4D">
        <w:t>Instituição: ____________________________________________________________________</w:t>
      </w:r>
    </w:p>
    <w:p w14:paraId="560C6CE4" w14:textId="77777777" w:rsidR="008D3D4D" w:rsidRDefault="008D3D4D" w:rsidP="008D3D4D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35BA45D7" w14:textId="77777777" w:rsidR="008D3D4D" w:rsidRPr="008D3D4D" w:rsidRDefault="008D3D4D" w:rsidP="008D3D4D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46161455" w14:textId="77777777" w:rsidR="008D3D4D" w:rsidRDefault="008D3D4D" w:rsidP="008D3D4D">
      <w:pPr>
        <w:pStyle w:val="Corpodetexto"/>
      </w:pPr>
      <w:r>
        <w:t>MAIOR TITULAÇÃO: __________________________________________________________</w:t>
      </w:r>
    </w:p>
    <w:p w14:paraId="5816E8CE" w14:textId="77777777" w:rsidR="008D3D4D" w:rsidRDefault="008D3D4D" w:rsidP="008D3D4D">
      <w:pPr>
        <w:pStyle w:val="Corpodetexto"/>
      </w:pPr>
      <w:r>
        <w:t>ANO DA CONCLUSÃO DA TITULAÇÃO: _________________________________________</w:t>
      </w:r>
    </w:p>
    <w:p w14:paraId="01EDFE35" w14:textId="77777777" w:rsidR="008D3D4D" w:rsidRDefault="008D3D4D" w:rsidP="008D3D4D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6A570E02" w14:textId="1897DB64" w:rsidR="00D96B3E" w:rsidRDefault="00D96B3E" w:rsidP="00D96B3E">
      <w:pPr>
        <w:pStyle w:val="Corpodetexto"/>
      </w:pPr>
    </w:p>
    <w:p w14:paraId="63126001" w14:textId="77777777" w:rsidR="00D74EA5" w:rsidRDefault="00D74EA5" w:rsidP="00D74EA5">
      <w:pPr>
        <w:pStyle w:val="Corpodetexto"/>
      </w:pPr>
      <w:r>
        <w:t>MEMBRO TITULAR INTERNO: ________________________________________________ Instituição: ____________________________________________________________________</w:t>
      </w:r>
    </w:p>
    <w:p w14:paraId="52F9EB97" w14:textId="77777777" w:rsidR="00D74EA5" w:rsidRDefault="00D74EA5" w:rsidP="00D74EA5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58CFE8E7" w14:textId="77777777" w:rsidR="00D74EA5" w:rsidRPr="008D3D4D" w:rsidRDefault="00D74EA5" w:rsidP="00D74EA5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3B26D915" w14:textId="77777777" w:rsidR="00D74EA5" w:rsidRDefault="00D74EA5" w:rsidP="00D74EA5">
      <w:pPr>
        <w:pStyle w:val="Corpodetexto"/>
      </w:pPr>
      <w:r>
        <w:t>MAIOR TITULAÇÃO: __________________________________________________________</w:t>
      </w:r>
    </w:p>
    <w:p w14:paraId="5C62DB6F" w14:textId="77777777" w:rsidR="00D74EA5" w:rsidRDefault="00D74EA5" w:rsidP="00D74EA5">
      <w:pPr>
        <w:pStyle w:val="Corpodetexto"/>
      </w:pPr>
      <w:r>
        <w:t>ANO DA CONCLUSÃO DA TITULAÇÃO: _________________________________________</w:t>
      </w:r>
    </w:p>
    <w:p w14:paraId="5789253D" w14:textId="77777777" w:rsidR="00D74EA5" w:rsidRDefault="00D74EA5" w:rsidP="00D74EA5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14C84BD8" w14:textId="77777777" w:rsidR="00D74EA5" w:rsidRDefault="00D74EA5" w:rsidP="00D96B3E">
      <w:pPr>
        <w:pStyle w:val="Corpodetexto"/>
      </w:pPr>
    </w:p>
    <w:p w14:paraId="0E1B274B" w14:textId="72A39C85" w:rsidR="008D3D4D" w:rsidRDefault="00D96B3E" w:rsidP="008D3D4D">
      <w:pPr>
        <w:pStyle w:val="Corpodetexto"/>
      </w:pPr>
      <w:r>
        <w:t xml:space="preserve">MEMBRO TITULAR EXTERNO: </w:t>
      </w:r>
      <w:r w:rsidR="008D3D4D">
        <w:t xml:space="preserve"> ________________________________________________ </w:t>
      </w:r>
    </w:p>
    <w:p w14:paraId="42BF2C0E" w14:textId="3A033C78" w:rsidR="008D3D4D" w:rsidRDefault="008D3D4D" w:rsidP="008D3D4D">
      <w:pPr>
        <w:pStyle w:val="Corpodetexto"/>
      </w:pPr>
      <w:r>
        <w:t>Instituição: ____________________________________________________________________</w:t>
      </w:r>
    </w:p>
    <w:p w14:paraId="3B09FDB0" w14:textId="77777777" w:rsidR="008D3D4D" w:rsidRDefault="008D3D4D" w:rsidP="008D3D4D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0956124C" w14:textId="77777777" w:rsidR="008D3D4D" w:rsidRPr="008D3D4D" w:rsidRDefault="008D3D4D" w:rsidP="008D3D4D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46089A6B" w14:textId="77777777" w:rsidR="008D3D4D" w:rsidRDefault="008D3D4D" w:rsidP="008D3D4D">
      <w:pPr>
        <w:pStyle w:val="Corpodetexto"/>
      </w:pPr>
      <w:r>
        <w:t>MAIOR TITULAÇÃO: __________________________________________________________</w:t>
      </w:r>
    </w:p>
    <w:p w14:paraId="5318C62C" w14:textId="77777777" w:rsidR="008D3D4D" w:rsidRDefault="008D3D4D" w:rsidP="008D3D4D">
      <w:pPr>
        <w:pStyle w:val="Corpodetexto"/>
      </w:pPr>
      <w:r>
        <w:t>ANO DA CONCLUSÃO DA TITULAÇÃO: _________________________________________</w:t>
      </w:r>
    </w:p>
    <w:p w14:paraId="787774E0" w14:textId="1DE7C56E" w:rsidR="008D3D4D" w:rsidRDefault="008D3D4D" w:rsidP="008D3D4D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5F8DC442" w14:textId="77777777" w:rsidR="00D74EA5" w:rsidRDefault="00D74EA5" w:rsidP="008D3D4D">
      <w:pPr>
        <w:pStyle w:val="Corpodetexto"/>
      </w:pPr>
    </w:p>
    <w:p w14:paraId="4A2EBB33" w14:textId="77777777" w:rsidR="00D74EA5" w:rsidRDefault="00D74EA5" w:rsidP="00D74EA5">
      <w:pPr>
        <w:pStyle w:val="Corpodetexto"/>
      </w:pPr>
      <w:r>
        <w:t xml:space="preserve">MEMBRO TITULAR EXTERNO:  ________________________________________________ </w:t>
      </w:r>
    </w:p>
    <w:p w14:paraId="7DD078D4" w14:textId="77777777" w:rsidR="00D74EA5" w:rsidRDefault="00D74EA5" w:rsidP="00D74EA5">
      <w:pPr>
        <w:pStyle w:val="Corpodetexto"/>
      </w:pPr>
      <w:r>
        <w:t>Instituição: ____________________________________________________________________</w:t>
      </w:r>
    </w:p>
    <w:p w14:paraId="41B84D09" w14:textId="77777777" w:rsidR="00D74EA5" w:rsidRDefault="00D74EA5" w:rsidP="00D74EA5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56701B06" w14:textId="77777777" w:rsidR="00D74EA5" w:rsidRPr="008D3D4D" w:rsidRDefault="00D74EA5" w:rsidP="00D74EA5">
      <w:pPr>
        <w:pStyle w:val="Corpodetexto"/>
      </w:pPr>
      <w:r>
        <w:lastRenderedPageBreak/>
        <w:t xml:space="preserve">CPF: </w:t>
      </w:r>
      <w:r>
        <w:softHyphen/>
        <w:t>_________________________________________________________________________</w:t>
      </w:r>
    </w:p>
    <w:p w14:paraId="25C99D55" w14:textId="77777777" w:rsidR="00D74EA5" w:rsidRDefault="00D74EA5" w:rsidP="00D74EA5">
      <w:pPr>
        <w:pStyle w:val="Corpodetexto"/>
      </w:pPr>
      <w:r>
        <w:t>MAIOR TITULAÇÃO: __________________________________________________________</w:t>
      </w:r>
    </w:p>
    <w:p w14:paraId="42A58BCA" w14:textId="77777777" w:rsidR="00D74EA5" w:rsidRDefault="00D74EA5" w:rsidP="00D74EA5">
      <w:pPr>
        <w:pStyle w:val="Corpodetexto"/>
      </w:pPr>
      <w:r>
        <w:t>ANO DA CONCLUSÃO DA TITULAÇÃO: _________________________________________</w:t>
      </w:r>
    </w:p>
    <w:p w14:paraId="63F089EA" w14:textId="77777777" w:rsidR="00D74EA5" w:rsidRDefault="00D74EA5" w:rsidP="00D74EA5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627758AF" w14:textId="77777777" w:rsidR="00D96B3E" w:rsidRDefault="00D96B3E" w:rsidP="00D96B3E">
      <w:pPr>
        <w:pStyle w:val="Corpodetexto"/>
      </w:pPr>
    </w:p>
    <w:p w14:paraId="5CE77961" w14:textId="045FA031" w:rsidR="00D96B3E" w:rsidRDefault="00D96B3E" w:rsidP="00D96B3E">
      <w:pPr>
        <w:pStyle w:val="Corpodetexto"/>
      </w:pPr>
      <w:r>
        <w:t xml:space="preserve">MEMBRO SUPLENTE: </w:t>
      </w:r>
      <w:r w:rsidR="0096340F">
        <w:t>_________________________________________________________</w:t>
      </w:r>
    </w:p>
    <w:p w14:paraId="20B1EAFC" w14:textId="77777777" w:rsidR="0096340F" w:rsidRDefault="0096340F" w:rsidP="0096340F">
      <w:pPr>
        <w:pStyle w:val="Corpodetexto"/>
      </w:pPr>
      <w:r>
        <w:t>Instituição: ____________________________________________________________________</w:t>
      </w:r>
    </w:p>
    <w:p w14:paraId="649097F7" w14:textId="77777777" w:rsidR="0096340F" w:rsidRDefault="0096340F" w:rsidP="0096340F">
      <w:pPr>
        <w:pStyle w:val="Corpodetexto"/>
      </w:pPr>
      <w:r>
        <w:t>E-mail:</w:t>
      </w:r>
      <w:r w:rsidRPr="008D3D4D">
        <w:t xml:space="preserve"> </w:t>
      </w:r>
      <w:r>
        <w:t>_______________________________________________________________________</w:t>
      </w:r>
    </w:p>
    <w:p w14:paraId="1A22D771" w14:textId="77777777" w:rsidR="0096340F" w:rsidRPr="008D3D4D" w:rsidRDefault="0096340F" w:rsidP="0096340F">
      <w:pPr>
        <w:pStyle w:val="Corpodetexto"/>
      </w:pPr>
      <w:r>
        <w:t xml:space="preserve">CPF: </w:t>
      </w:r>
      <w:r>
        <w:softHyphen/>
        <w:t>_________________________________________________________________________</w:t>
      </w:r>
    </w:p>
    <w:p w14:paraId="45AFD56E" w14:textId="77777777" w:rsidR="0096340F" w:rsidRDefault="0096340F" w:rsidP="0096340F">
      <w:pPr>
        <w:pStyle w:val="Corpodetexto"/>
      </w:pPr>
      <w:r>
        <w:t>MAIOR TITULAÇÃO: __________________________________________________________</w:t>
      </w:r>
    </w:p>
    <w:p w14:paraId="059BAC77" w14:textId="77777777" w:rsidR="0096340F" w:rsidRDefault="0096340F" w:rsidP="0096340F">
      <w:pPr>
        <w:pStyle w:val="Corpodetexto"/>
      </w:pPr>
      <w:r>
        <w:t>ANO DA CONCLUSÃO DA TITULAÇÃO: _________________________________________</w:t>
      </w:r>
    </w:p>
    <w:p w14:paraId="4033F9FE" w14:textId="77777777" w:rsidR="0096340F" w:rsidRDefault="0096340F" w:rsidP="0096340F">
      <w:pPr>
        <w:pStyle w:val="Corpodetexto"/>
      </w:pPr>
      <w:r>
        <w:t xml:space="preserve">SEXO: Masculino </w:t>
      </w:r>
      <w:proofErr w:type="gramStart"/>
      <w:r>
        <w:t>( )</w:t>
      </w:r>
      <w:proofErr w:type="gramEnd"/>
      <w:r>
        <w:t xml:space="preserve"> / Feminino (_). </w:t>
      </w:r>
    </w:p>
    <w:p w14:paraId="2D8DC4A1" w14:textId="77777777" w:rsidR="00C27621" w:rsidRPr="00B00303" w:rsidRDefault="00C27621" w:rsidP="00775ECB">
      <w:pPr>
        <w:pStyle w:val="Corpodetexto"/>
        <w:jc w:val="right"/>
        <w:rPr>
          <w:b/>
          <w:szCs w:val="24"/>
        </w:rPr>
      </w:pPr>
    </w:p>
    <w:sectPr w:rsidR="00C27621" w:rsidRPr="00B00303" w:rsidSect="00C613B0">
      <w:headerReference w:type="default" r:id="rId7"/>
      <w:footerReference w:type="default" r:id="rId8"/>
      <w:pgSz w:w="11907" w:h="16840" w:code="9"/>
      <w:pgMar w:top="567" w:right="1134" w:bottom="709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B638C" w14:textId="77777777" w:rsidR="006241FE" w:rsidRDefault="006241FE">
      <w:r>
        <w:separator/>
      </w:r>
    </w:p>
  </w:endnote>
  <w:endnote w:type="continuationSeparator" w:id="0">
    <w:p w14:paraId="14C5A828" w14:textId="77777777" w:rsidR="006241FE" w:rsidRDefault="00624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3268" w14:textId="77777777" w:rsidR="00A831F0" w:rsidRDefault="00A831F0" w:rsidP="00A831F0">
    <w:pPr>
      <w:pStyle w:val="Rodap"/>
      <w:rPr>
        <w:sz w:val="20"/>
      </w:rPr>
    </w:pPr>
    <w:r>
      <w:rPr>
        <w:sz w:val="20"/>
      </w:rPr>
      <w:t xml:space="preserve">Programa de Pós-Graduação </w:t>
    </w:r>
    <w:smartTag w:uri="urn:schemas-microsoft-com:office:smarttags" w:element="PersonName">
      <w:smartTagPr>
        <w:attr w:name="ProductID" w:val="ムヺ烘䰄ベꞨϯ ş%&amp;5ÚÞāƚǵǶȞʟ˻͉͊͡ӆӊӎӒӖӚȋȌ؀úʠˤatŎ`C:\ARQUIV~1\ARQUIV~1\MICROS~1\SMARTT~1\FDATE.DLL姤$䀈ā牡Ѐ憅Ǵ̀甀爀媈$ᘀȀ䐀dȀ☀㒾ÈȀᑛ猀琀漀瀀ᘀį^C:\ARQUIV~1\ARQUIV~1\MICROS~1\SMARTT~1\MOFL.DLLLMo孨$ts孰$lP學$u\宀$09Ȁ6dȀ1FÈȀ5889CLB&#10;Ĉ털!專$送㚐$屸$ÿ洃偐　尜$&#10;ǻ\\?\Volume{f32b02a1-6362-11df-bb1a-00248c848a6c}\ǵFAT32Ǫ\\?\STORAGE#Volume#1&amp;30a96598&amp;0&amp;Signature89C5F6Offset7E00Length4A852F8200#{53f5630d-b6bf-11d0-94f2-00a0c91efb8b}ǔ兔瞮⠨$ᰀϩ֖性04⡈$爸ϩ&#10;Ǎ噸ሴሴꯍï⌁杅ꮉ崄誈ᳫᇉါ恈dl&#10;ƻ岐$幰$ခ廠$廰$ÿÿ　庄$&#10;ƶ\\?\Volume{eb050c73-05cf-11df-8e61-806d6172696f}\ƠʠƦNTFSƛ$\ƙncalrpcƞspoolssƓ桤汔&quot;㯐ी8␠#地&quot;Ɣ,$ԁԀ戄儘摉ᝃ㈊ϫƍufpaƁForms.Labelƅ厈ƈ&quot;Ż俠⃐`xǔٜ䘃쀂䉸跨캉耀캉酰退캉耀캉ingt CM2320 MFP Series PCL 6灯☀̀Ѐ㒾洼憅紾ᑛ䐀攀猀欀琀漀瀀ᘀ&quot;&quot;ř&#10;借俠⃐㫪ၩ〫鴰䌯尺尀㄀䐀ᄾၵ䐀䍏䵕繅1䐀̀Ѐ㒾ؼ慴紾ᑛ䐀漀挀甀洀攀渀琀猀"/>
      </w:smartTagPr>
      <w:r w:rsidR="00284370">
        <w:rPr>
          <w:sz w:val="20"/>
        </w:rPr>
        <w:t xml:space="preserve">em </w:t>
      </w:r>
      <w:r>
        <w:rPr>
          <w:sz w:val="20"/>
        </w:rPr>
        <w:t>Agriculturas Amazônicas</w:t>
      </w:r>
    </w:smartTag>
    <w:r>
      <w:rPr>
        <w:sz w:val="20"/>
      </w:rPr>
      <w:t xml:space="preserve"> </w:t>
    </w:r>
  </w:p>
  <w:p w14:paraId="27789EDE" w14:textId="77777777" w:rsidR="00A831F0" w:rsidRDefault="00A831F0" w:rsidP="00A831F0">
    <w:pPr>
      <w:pStyle w:val="Rodap"/>
      <w:rPr>
        <w:sz w:val="20"/>
      </w:rPr>
    </w:pPr>
    <w:r>
      <w:rPr>
        <w:sz w:val="20"/>
      </w:rPr>
      <w:t>Universidade Federal do Pará</w:t>
    </w:r>
  </w:p>
  <w:p w14:paraId="59737161" w14:textId="77777777" w:rsidR="00A831F0" w:rsidRDefault="00A831F0" w:rsidP="00A831F0">
    <w:pPr>
      <w:pStyle w:val="Rodap"/>
      <w:rPr>
        <w:sz w:val="20"/>
      </w:rPr>
    </w:pPr>
    <w:r>
      <w:rPr>
        <w:sz w:val="20"/>
      </w:rPr>
      <w:t>Rua Augusto Corrêa, 01 – Campus Universitário do Guamá – CEP 66075-900       Belém-PA</w:t>
    </w:r>
  </w:p>
  <w:p w14:paraId="3CD18210" w14:textId="77777777" w:rsidR="00B833AA" w:rsidRPr="00A831F0" w:rsidRDefault="00A831F0" w:rsidP="00A831F0">
    <w:pPr>
      <w:pStyle w:val="Rodap"/>
    </w:pPr>
    <w:r>
      <w:rPr>
        <w:sz w:val="20"/>
      </w:rPr>
      <w:t>Fone</w:t>
    </w:r>
    <w:r w:rsidR="00EC186C">
      <w:rPr>
        <w:sz w:val="20"/>
      </w:rPr>
      <w:t>/Fax</w:t>
    </w:r>
    <w:r>
      <w:rPr>
        <w:sz w:val="20"/>
      </w:rPr>
      <w:t xml:space="preserve">: 3201-8010 </w:t>
    </w:r>
    <w:r w:rsidR="003372BA">
      <w:rPr>
        <w:sz w:val="20"/>
      </w:rPr>
      <w:t xml:space="preserve"> </w:t>
    </w:r>
    <w:hyperlink r:id="rId1" w:history="1">
      <w:r w:rsidR="003372BA" w:rsidRPr="006A450D">
        <w:rPr>
          <w:rStyle w:val="Hyperlink"/>
          <w:sz w:val="20"/>
        </w:rPr>
        <w:t>www.ppgaa.propesp.ufpa.br</w:t>
      </w:r>
    </w:hyperlink>
    <w:r w:rsidR="00A61DB5">
      <w:rPr>
        <w:sz w:val="20"/>
      </w:rPr>
      <w:t xml:space="preserve">     </w:t>
    </w:r>
    <w:r>
      <w:rPr>
        <w:sz w:val="20"/>
      </w:rPr>
      <w:t xml:space="preserve">    e-mail: </w:t>
    </w:r>
    <w:hyperlink r:id="rId2" w:history="1">
      <w:r w:rsidR="0053668D" w:rsidRPr="002A4DCD">
        <w:rPr>
          <w:rStyle w:val="Hyperlink"/>
          <w:sz w:val="20"/>
        </w:rPr>
        <w:t>ppgaa@ufpa.br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83AA5" w14:textId="77777777" w:rsidR="006241FE" w:rsidRDefault="006241FE">
      <w:r>
        <w:separator/>
      </w:r>
    </w:p>
  </w:footnote>
  <w:footnote w:type="continuationSeparator" w:id="0">
    <w:p w14:paraId="5FD56142" w14:textId="77777777" w:rsidR="006241FE" w:rsidRDefault="00624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41E5" w14:textId="77777777" w:rsidR="00A801C0" w:rsidRDefault="00AE6158" w:rsidP="00A801C0">
    <w:pPr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DDB3CA8" wp14:editId="2EB2C396">
          <wp:simplePos x="0" y="0"/>
          <wp:positionH relativeFrom="column">
            <wp:posOffset>144145</wp:posOffset>
          </wp:positionH>
          <wp:positionV relativeFrom="paragraph">
            <wp:posOffset>-70485</wp:posOffset>
          </wp:positionV>
          <wp:extent cx="733425" cy="717550"/>
          <wp:effectExtent l="0" t="0" r="9525" b="635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INEA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405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062112" wp14:editId="552F5F44">
              <wp:simplePos x="0" y="0"/>
              <wp:positionH relativeFrom="column">
                <wp:posOffset>4523105</wp:posOffset>
              </wp:positionH>
              <wp:positionV relativeFrom="paragraph">
                <wp:posOffset>116840</wp:posOffset>
              </wp:positionV>
              <wp:extent cx="1105535" cy="527685"/>
              <wp:effectExtent l="0" t="2540" r="635" b="31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5535" cy="527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5E907C" w14:textId="77777777" w:rsidR="00F63B72" w:rsidRDefault="00F63B72" w:rsidP="00F63B72">
                          <w:r w:rsidRPr="003E7F83">
                            <w:rPr>
                              <w:b/>
                              <w:noProof/>
                            </w:rPr>
                            <w:object w:dxaOrig="2201" w:dyaOrig="841" w14:anchorId="33B07E63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72.85pt;height:33.85pt" fillcolor="window">
                                <v:imagedata r:id="rId2" o:title=""/>
                              </v:shape>
                              <o:OLEObject Type="Embed" ProgID="Word.Picture.8" ShapeID="_x0000_i1026" DrawAspect="Content" ObjectID="_1830683316" r:id="rId3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0621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6.15pt;margin-top:9.2pt;width:87.05pt;height:4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" filled="f" stroked="f">
              <v:textbox>
                <w:txbxContent>
                  <w:p w14:paraId="1E5E907C" w14:textId="77777777" w:rsidR="00F63B72" w:rsidRDefault="00F63B72" w:rsidP="00F63B72">
                    <w:r w:rsidRPr="003E7F83">
                      <w:rPr>
                        <w:b/>
                        <w:noProof/>
                      </w:rPr>
                      <w:object w:dxaOrig="2201" w:dyaOrig="841" w14:anchorId="33B07E63">
                        <v:shape id="_x0000_i1026" type="#_x0000_t75" style="width:72.75pt;height:33.75pt" fillcolor="window">
                          <v:imagedata r:id="rId4" o:title=""/>
                        </v:shape>
                        <o:OLEObject Type="Embed" ProgID="Word.Picture.8" ShapeID="_x0000_i1026" DrawAspect="Content" ObjectID="_1821939387" r:id="rId5"/>
                      </w:object>
                    </w:r>
                  </w:p>
                </w:txbxContent>
              </v:textbox>
            </v:shape>
          </w:pict>
        </mc:Fallback>
      </mc:AlternateContent>
    </w: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1"/>
      <w:gridCol w:w="3132"/>
      <w:gridCol w:w="3112"/>
    </w:tblGrid>
    <w:tr w:rsidR="004F422A" w14:paraId="03C6195E" w14:textId="77777777" w:rsidTr="004F422A">
      <w:tc>
        <w:tcPr>
          <w:tcW w:w="3165" w:type="dxa"/>
        </w:tcPr>
        <w:p w14:paraId="0F34DBD1" w14:textId="77777777" w:rsidR="004F422A" w:rsidRDefault="004F422A" w:rsidP="00A801C0">
          <w:pPr>
            <w:jc w:val="center"/>
            <w:rPr>
              <w:sz w:val="20"/>
            </w:rPr>
          </w:pPr>
        </w:p>
      </w:tc>
      <w:tc>
        <w:tcPr>
          <w:tcW w:w="3165" w:type="dxa"/>
        </w:tcPr>
        <w:p w14:paraId="79E18A6F" w14:textId="77777777" w:rsidR="004F422A" w:rsidRDefault="004F422A" w:rsidP="00A801C0">
          <w:pPr>
            <w:jc w:val="center"/>
            <w:rPr>
              <w:sz w:val="20"/>
            </w:rPr>
          </w:pPr>
          <w:r w:rsidRPr="003E7F83">
            <w:rPr>
              <w:sz w:val="20"/>
            </w:rPr>
            <w:object w:dxaOrig="3285" w:dyaOrig="3795" w14:anchorId="1566A898">
              <v:shape id="_x0000_i1027" type="#_x0000_t75" style="width:56.4pt;height:65.05pt">
                <v:imagedata r:id="rId6" o:title=""/>
              </v:shape>
              <o:OLEObject Type="Embed" ProgID="PBrush" ShapeID="_x0000_i1027" DrawAspect="Content" ObjectID="_1830683315" r:id="rId7"/>
            </w:object>
          </w:r>
        </w:p>
      </w:tc>
      <w:tc>
        <w:tcPr>
          <w:tcW w:w="3165" w:type="dxa"/>
        </w:tcPr>
        <w:p w14:paraId="5C88B64A" w14:textId="77777777" w:rsidR="004F422A" w:rsidRDefault="004F422A" w:rsidP="00A801C0">
          <w:pPr>
            <w:jc w:val="center"/>
            <w:rPr>
              <w:sz w:val="20"/>
            </w:rPr>
          </w:pPr>
        </w:p>
      </w:tc>
    </w:tr>
  </w:tbl>
  <w:p w14:paraId="61C7CE83" w14:textId="77777777" w:rsidR="004F422A" w:rsidRDefault="004F422A" w:rsidP="00A801C0">
    <w:pPr>
      <w:jc w:val="center"/>
      <w:rPr>
        <w:sz w:val="20"/>
      </w:rPr>
    </w:pPr>
  </w:p>
  <w:p w14:paraId="494A6D9A" w14:textId="77777777" w:rsidR="00A801C0" w:rsidRDefault="00A801C0" w:rsidP="00A801C0">
    <w:pPr>
      <w:pStyle w:val="CEAG"/>
      <w:rPr>
        <w:b/>
        <w:sz w:val="20"/>
      </w:rPr>
    </w:pPr>
    <w:r>
      <w:rPr>
        <w:b/>
        <w:sz w:val="20"/>
      </w:rPr>
      <w:t>UNIVERSIDADE FEDERAL DO PARÁ</w:t>
    </w:r>
  </w:p>
  <w:p w14:paraId="475B8A02" w14:textId="77777777" w:rsidR="00A801C0" w:rsidRDefault="00A3621C" w:rsidP="00A801C0">
    <w:pPr>
      <w:pStyle w:val="CEAG"/>
      <w:rPr>
        <w:b/>
        <w:sz w:val="20"/>
      </w:rPr>
    </w:pPr>
    <w:r>
      <w:rPr>
        <w:b/>
        <w:sz w:val="20"/>
      </w:rPr>
      <w:t>EMBRAPA AMAZÔNIA ORIENTAL</w:t>
    </w:r>
  </w:p>
  <w:p w14:paraId="1DCA3922" w14:textId="77777777" w:rsidR="00A801C0" w:rsidRDefault="001C1ED6" w:rsidP="00A801C0">
    <w:pPr>
      <w:pStyle w:val="CEAG"/>
      <w:rPr>
        <w:b/>
        <w:sz w:val="20"/>
      </w:rPr>
    </w:pPr>
    <w:r>
      <w:rPr>
        <w:b/>
        <w:sz w:val="20"/>
      </w:rPr>
      <w:t xml:space="preserve">INSTITUTO AMAZÔNICO DE AGRICULTURAS </w:t>
    </w:r>
    <w:r w:rsidR="00FD2862">
      <w:rPr>
        <w:b/>
        <w:sz w:val="20"/>
      </w:rPr>
      <w:t>FAMILIARES</w:t>
    </w:r>
  </w:p>
  <w:p w14:paraId="71FE8EFC" w14:textId="77777777" w:rsidR="00CC1B72" w:rsidRDefault="00CC1B72" w:rsidP="00A801C0">
    <w:pPr>
      <w:pStyle w:val="CEAG"/>
      <w:rPr>
        <w:b/>
        <w:sz w:val="20"/>
      </w:rPr>
    </w:pPr>
  </w:p>
  <w:p w14:paraId="4DC05E3F" w14:textId="77777777" w:rsidR="00AE2CC2" w:rsidRDefault="00B833AA" w:rsidP="00A801C0">
    <w:pPr>
      <w:pStyle w:val="Ttulo3"/>
      <w:ind w:left="-142"/>
      <w:rPr>
        <w:sz w:val="20"/>
      </w:rPr>
    </w:pPr>
    <w:r>
      <w:rPr>
        <w:sz w:val="20"/>
      </w:rPr>
      <w:t>PROGRAMA D</w:t>
    </w:r>
    <w:r w:rsidR="00F45EE2">
      <w:rPr>
        <w:sz w:val="20"/>
      </w:rPr>
      <w:t>E PÓS-</w:t>
    </w:r>
    <w:r>
      <w:rPr>
        <w:sz w:val="20"/>
      </w:rPr>
      <w:t xml:space="preserve">GRADUAÇÃO </w:t>
    </w:r>
    <w:smartTag w:uri="urn:schemas-microsoft-com:office:smarttags" w:element="PersonName">
      <w:smartTagPr>
        <w:attr w:name="ProductID" w:val="EM AGRICULTURAS AMAZￔNICAS"/>
      </w:smartTagPr>
      <w:r>
        <w:rPr>
          <w:sz w:val="20"/>
        </w:rPr>
        <w:t>EM AGRICULTURAS AMAZÔNICAS</w:t>
      </w:r>
    </w:smartTag>
  </w:p>
  <w:p w14:paraId="67EC64BC" w14:textId="2CD9E2C0" w:rsidR="00B833AA" w:rsidRPr="008D3D4D" w:rsidRDefault="00B833AA" w:rsidP="00B833AA">
    <w:pPr>
      <w:jc w:val="center"/>
      <w:rPr>
        <w:b/>
        <w:iCs/>
      </w:rPr>
    </w:pPr>
    <w:r w:rsidRPr="008D3D4D">
      <w:rPr>
        <w:b/>
        <w:iCs/>
      </w:rPr>
      <w:t xml:space="preserve">Mestrado </w:t>
    </w:r>
    <w:r w:rsidR="0053668D" w:rsidRPr="008D3D4D">
      <w:rPr>
        <w:b/>
        <w:iCs/>
      </w:rPr>
      <w:t xml:space="preserve">e Doutorado </w:t>
    </w:r>
    <w:r w:rsidRPr="008D3D4D">
      <w:rPr>
        <w:b/>
        <w:iCs/>
      </w:rPr>
      <w:t>em Agriculturas Familiares</w:t>
    </w:r>
    <w:r w:rsidR="00CC1B72" w:rsidRPr="008D3D4D">
      <w:rPr>
        <w:b/>
        <w:iCs/>
      </w:rPr>
      <w:t xml:space="preserve"> e Desenvolvimento Sustentável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048AA"/>
    <w:multiLevelType w:val="hybridMultilevel"/>
    <w:tmpl w:val="7C9AA288"/>
    <w:lvl w:ilvl="0" w:tplc="6852900A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CF"/>
    <w:rsid w:val="00004DAE"/>
    <w:rsid w:val="00005BE7"/>
    <w:rsid w:val="000150C3"/>
    <w:rsid w:val="00031F41"/>
    <w:rsid w:val="00046E1F"/>
    <w:rsid w:val="00066FFA"/>
    <w:rsid w:val="00075FFB"/>
    <w:rsid w:val="00097099"/>
    <w:rsid w:val="000A0339"/>
    <w:rsid w:val="000A3A98"/>
    <w:rsid w:val="000A60B2"/>
    <w:rsid w:val="000C002F"/>
    <w:rsid w:val="000D3538"/>
    <w:rsid w:val="000E3CB8"/>
    <w:rsid w:val="000F0898"/>
    <w:rsid w:val="000F30B7"/>
    <w:rsid w:val="00103639"/>
    <w:rsid w:val="0011732A"/>
    <w:rsid w:val="00126B7F"/>
    <w:rsid w:val="00133BB0"/>
    <w:rsid w:val="00141862"/>
    <w:rsid w:val="00152C36"/>
    <w:rsid w:val="001A1FF0"/>
    <w:rsid w:val="001A76FE"/>
    <w:rsid w:val="001C1ED6"/>
    <w:rsid w:val="001C2E71"/>
    <w:rsid w:val="001D4694"/>
    <w:rsid w:val="001D5088"/>
    <w:rsid w:val="001E7E3E"/>
    <w:rsid w:val="00212FD3"/>
    <w:rsid w:val="00233310"/>
    <w:rsid w:val="00241DFC"/>
    <w:rsid w:val="002517E1"/>
    <w:rsid w:val="00265FB2"/>
    <w:rsid w:val="00267EB4"/>
    <w:rsid w:val="00275231"/>
    <w:rsid w:val="00277342"/>
    <w:rsid w:val="00282672"/>
    <w:rsid w:val="00284370"/>
    <w:rsid w:val="00292AB6"/>
    <w:rsid w:val="002943BF"/>
    <w:rsid w:val="00297BA0"/>
    <w:rsid w:val="002A6CAD"/>
    <w:rsid w:val="002B2637"/>
    <w:rsid w:val="002C1A1E"/>
    <w:rsid w:val="002C4588"/>
    <w:rsid w:val="002C7160"/>
    <w:rsid w:val="002D1C07"/>
    <w:rsid w:val="002E3A03"/>
    <w:rsid w:val="002F488F"/>
    <w:rsid w:val="003068FE"/>
    <w:rsid w:val="0031409E"/>
    <w:rsid w:val="00317B49"/>
    <w:rsid w:val="003256F3"/>
    <w:rsid w:val="00333BF5"/>
    <w:rsid w:val="003372BA"/>
    <w:rsid w:val="0035046E"/>
    <w:rsid w:val="0036419D"/>
    <w:rsid w:val="00367B38"/>
    <w:rsid w:val="003725A5"/>
    <w:rsid w:val="0037428A"/>
    <w:rsid w:val="00381B64"/>
    <w:rsid w:val="003876C2"/>
    <w:rsid w:val="0039634C"/>
    <w:rsid w:val="003A37D2"/>
    <w:rsid w:val="003B2D1F"/>
    <w:rsid w:val="003B2DAF"/>
    <w:rsid w:val="003C494B"/>
    <w:rsid w:val="003E05EF"/>
    <w:rsid w:val="003E1375"/>
    <w:rsid w:val="003E7F83"/>
    <w:rsid w:val="003F1318"/>
    <w:rsid w:val="003F6AA3"/>
    <w:rsid w:val="00410C1A"/>
    <w:rsid w:val="0041440A"/>
    <w:rsid w:val="00415F71"/>
    <w:rsid w:val="00430E9E"/>
    <w:rsid w:val="00445847"/>
    <w:rsid w:val="00450F6D"/>
    <w:rsid w:val="004607E4"/>
    <w:rsid w:val="00466675"/>
    <w:rsid w:val="00477AA1"/>
    <w:rsid w:val="00483E3A"/>
    <w:rsid w:val="00491387"/>
    <w:rsid w:val="00491C5C"/>
    <w:rsid w:val="00496950"/>
    <w:rsid w:val="004A0EA6"/>
    <w:rsid w:val="004A4488"/>
    <w:rsid w:val="004E27D8"/>
    <w:rsid w:val="004F0930"/>
    <w:rsid w:val="004F422A"/>
    <w:rsid w:val="00506F63"/>
    <w:rsid w:val="00534539"/>
    <w:rsid w:val="0053668D"/>
    <w:rsid w:val="00541843"/>
    <w:rsid w:val="005456EE"/>
    <w:rsid w:val="00553A3C"/>
    <w:rsid w:val="0057200C"/>
    <w:rsid w:val="0058492D"/>
    <w:rsid w:val="00587F48"/>
    <w:rsid w:val="00594DBE"/>
    <w:rsid w:val="005B2E32"/>
    <w:rsid w:val="005B4F9F"/>
    <w:rsid w:val="005B5182"/>
    <w:rsid w:val="005C1DA5"/>
    <w:rsid w:val="005C2405"/>
    <w:rsid w:val="005D53A1"/>
    <w:rsid w:val="005D715A"/>
    <w:rsid w:val="005F2EF6"/>
    <w:rsid w:val="00601EBB"/>
    <w:rsid w:val="006110D2"/>
    <w:rsid w:val="00617EF3"/>
    <w:rsid w:val="006241FE"/>
    <w:rsid w:val="00634007"/>
    <w:rsid w:val="00635A36"/>
    <w:rsid w:val="00642F84"/>
    <w:rsid w:val="00643A59"/>
    <w:rsid w:val="00670310"/>
    <w:rsid w:val="00674B4A"/>
    <w:rsid w:val="00681DAF"/>
    <w:rsid w:val="00685432"/>
    <w:rsid w:val="006939EB"/>
    <w:rsid w:val="006A01DE"/>
    <w:rsid w:val="006A01E6"/>
    <w:rsid w:val="006A7DB3"/>
    <w:rsid w:val="006B5973"/>
    <w:rsid w:val="006B6E53"/>
    <w:rsid w:val="006C05C0"/>
    <w:rsid w:val="006C4070"/>
    <w:rsid w:val="006C7AFA"/>
    <w:rsid w:val="006E35A9"/>
    <w:rsid w:val="006E4972"/>
    <w:rsid w:val="006F00A9"/>
    <w:rsid w:val="006F0CA3"/>
    <w:rsid w:val="006F2BAD"/>
    <w:rsid w:val="006F5049"/>
    <w:rsid w:val="00714465"/>
    <w:rsid w:val="00714C3D"/>
    <w:rsid w:val="007170C2"/>
    <w:rsid w:val="00746197"/>
    <w:rsid w:val="007532A5"/>
    <w:rsid w:val="00775ECB"/>
    <w:rsid w:val="0078024C"/>
    <w:rsid w:val="00780442"/>
    <w:rsid w:val="00784E03"/>
    <w:rsid w:val="007857B2"/>
    <w:rsid w:val="0079537D"/>
    <w:rsid w:val="007A16B0"/>
    <w:rsid w:val="007C2670"/>
    <w:rsid w:val="007C4C36"/>
    <w:rsid w:val="00816097"/>
    <w:rsid w:val="00824597"/>
    <w:rsid w:val="00825948"/>
    <w:rsid w:val="00827870"/>
    <w:rsid w:val="008325A3"/>
    <w:rsid w:val="00835365"/>
    <w:rsid w:val="0084478C"/>
    <w:rsid w:val="008459F0"/>
    <w:rsid w:val="00852C8A"/>
    <w:rsid w:val="0086328D"/>
    <w:rsid w:val="008757DE"/>
    <w:rsid w:val="00880D64"/>
    <w:rsid w:val="00882E35"/>
    <w:rsid w:val="00892E3B"/>
    <w:rsid w:val="00895CBC"/>
    <w:rsid w:val="008A479E"/>
    <w:rsid w:val="008B2C73"/>
    <w:rsid w:val="008B4351"/>
    <w:rsid w:val="008C02D3"/>
    <w:rsid w:val="008D3912"/>
    <w:rsid w:val="008D3D4D"/>
    <w:rsid w:val="008E314C"/>
    <w:rsid w:val="00902BC3"/>
    <w:rsid w:val="0090473E"/>
    <w:rsid w:val="00930186"/>
    <w:rsid w:val="009444B5"/>
    <w:rsid w:val="00944A1B"/>
    <w:rsid w:val="00957AAB"/>
    <w:rsid w:val="0096340F"/>
    <w:rsid w:val="0097413D"/>
    <w:rsid w:val="00984A51"/>
    <w:rsid w:val="009E4F65"/>
    <w:rsid w:val="009E64BA"/>
    <w:rsid w:val="009F56CF"/>
    <w:rsid w:val="009F78A2"/>
    <w:rsid w:val="00A276B6"/>
    <w:rsid w:val="00A32EF0"/>
    <w:rsid w:val="00A3621C"/>
    <w:rsid w:val="00A55708"/>
    <w:rsid w:val="00A61DB5"/>
    <w:rsid w:val="00A64116"/>
    <w:rsid w:val="00A73302"/>
    <w:rsid w:val="00A7412F"/>
    <w:rsid w:val="00A774D9"/>
    <w:rsid w:val="00A77756"/>
    <w:rsid w:val="00A801C0"/>
    <w:rsid w:val="00A831F0"/>
    <w:rsid w:val="00A93E32"/>
    <w:rsid w:val="00A95B6A"/>
    <w:rsid w:val="00AA0F6B"/>
    <w:rsid w:val="00AA16A1"/>
    <w:rsid w:val="00AA194C"/>
    <w:rsid w:val="00AA4C5B"/>
    <w:rsid w:val="00AB3DF3"/>
    <w:rsid w:val="00AB7576"/>
    <w:rsid w:val="00AD5773"/>
    <w:rsid w:val="00AE2338"/>
    <w:rsid w:val="00AE2CC2"/>
    <w:rsid w:val="00AE6158"/>
    <w:rsid w:val="00AE7176"/>
    <w:rsid w:val="00B00303"/>
    <w:rsid w:val="00B030A7"/>
    <w:rsid w:val="00B1480A"/>
    <w:rsid w:val="00B25673"/>
    <w:rsid w:val="00B43423"/>
    <w:rsid w:val="00B56ADE"/>
    <w:rsid w:val="00B64F60"/>
    <w:rsid w:val="00B70B6D"/>
    <w:rsid w:val="00B71CB3"/>
    <w:rsid w:val="00B833AA"/>
    <w:rsid w:val="00B85230"/>
    <w:rsid w:val="00B92777"/>
    <w:rsid w:val="00BA1262"/>
    <w:rsid w:val="00BA79B5"/>
    <w:rsid w:val="00BC1FF1"/>
    <w:rsid w:val="00BC6DAA"/>
    <w:rsid w:val="00BD31B4"/>
    <w:rsid w:val="00BE7D72"/>
    <w:rsid w:val="00BF6553"/>
    <w:rsid w:val="00C041C6"/>
    <w:rsid w:val="00C12BE7"/>
    <w:rsid w:val="00C22AD8"/>
    <w:rsid w:val="00C22E9D"/>
    <w:rsid w:val="00C27621"/>
    <w:rsid w:val="00C55F4B"/>
    <w:rsid w:val="00C613B0"/>
    <w:rsid w:val="00C627D3"/>
    <w:rsid w:val="00C67E32"/>
    <w:rsid w:val="00C73B05"/>
    <w:rsid w:val="00C74455"/>
    <w:rsid w:val="00C81CF6"/>
    <w:rsid w:val="00C96380"/>
    <w:rsid w:val="00CA7A40"/>
    <w:rsid w:val="00CB7B86"/>
    <w:rsid w:val="00CC1B72"/>
    <w:rsid w:val="00CD356B"/>
    <w:rsid w:val="00CF6F48"/>
    <w:rsid w:val="00D00F5C"/>
    <w:rsid w:val="00D30505"/>
    <w:rsid w:val="00D35A98"/>
    <w:rsid w:val="00D3729F"/>
    <w:rsid w:val="00D55185"/>
    <w:rsid w:val="00D677F6"/>
    <w:rsid w:val="00D74EA5"/>
    <w:rsid w:val="00D92F3D"/>
    <w:rsid w:val="00D95D47"/>
    <w:rsid w:val="00D96B3E"/>
    <w:rsid w:val="00DB34F6"/>
    <w:rsid w:val="00DB408B"/>
    <w:rsid w:val="00DC5E1A"/>
    <w:rsid w:val="00DD1270"/>
    <w:rsid w:val="00DE760D"/>
    <w:rsid w:val="00E2508B"/>
    <w:rsid w:val="00E45EC1"/>
    <w:rsid w:val="00E470AE"/>
    <w:rsid w:val="00E74F8C"/>
    <w:rsid w:val="00E763DB"/>
    <w:rsid w:val="00E9173C"/>
    <w:rsid w:val="00E9494A"/>
    <w:rsid w:val="00EA45AF"/>
    <w:rsid w:val="00EA780E"/>
    <w:rsid w:val="00EA7B45"/>
    <w:rsid w:val="00EB60DD"/>
    <w:rsid w:val="00EC186C"/>
    <w:rsid w:val="00EC4106"/>
    <w:rsid w:val="00EC7057"/>
    <w:rsid w:val="00ED2744"/>
    <w:rsid w:val="00ED6D9B"/>
    <w:rsid w:val="00ED7A14"/>
    <w:rsid w:val="00EF73B3"/>
    <w:rsid w:val="00F1242B"/>
    <w:rsid w:val="00F24AA6"/>
    <w:rsid w:val="00F27088"/>
    <w:rsid w:val="00F27D79"/>
    <w:rsid w:val="00F30750"/>
    <w:rsid w:val="00F44829"/>
    <w:rsid w:val="00F45EE2"/>
    <w:rsid w:val="00F610BB"/>
    <w:rsid w:val="00F63B72"/>
    <w:rsid w:val="00F67276"/>
    <w:rsid w:val="00F9068F"/>
    <w:rsid w:val="00F94F54"/>
    <w:rsid w:val="00F95C99"/>
    <w:rsid w:val="00F97BC7"/>
    <w:rsid w:val="00FA35B2"/>
    <w:rsid w:val="00FA620A"/>
    <w:rsid w:val="00FB03B5"/>
    <w:rsid w:val="00FB0CAA"/>
    <w:rsid w:val="00FC3CD9"/>
    <w:rsid w:val="00FD2862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351C293"/>
  <w15:docId w15:val="{0AF98C6B-72FB-4DFC-935F-3547810E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7F83"/>
    <w:rPr>
      <w:sz w:val="24"/>
    </w:rPr>
  </w:style>
  <w:style w:type="paragraph" w:styleId="Ttulo1">
    <w:name w:val="heading 1"/>
    <w:basedOn w:val="Normal"/>
    <w:next w:val="Normal"/>
    <w:qFormat/>
    <w:rsid w:val="003E7F83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3E7F83"/>
    <w:pPr>
      <w:keepNext/>
      <w:jc w:val="center"/>
      <w:outlineLvl w:val="1"/>
    </w:pPr>
    <w:rPr>
      <w:b/>
      <w:i/>
    </w:rPr>
  </w:style>
  <w:style w:type="paragraph" w:styleId="Ttulo3">
    <w:name w:val="heading 3"/>
    <w:basedOn w:val="Normal"/>
    <w:next w:val="Normal"/>
    <w:qFormat/>
    <w:rsid w:val="003E7F83"/>
    <w:pPr>
      <w:keepNext/>
      <w:jc w:val="center"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AG">
    <w:name w:val="CEAG"/>
    <w:basedOn w:val="Normal"/>
    <w:rsid w:val="003E7F83"/>
    <w:pPr>
      <w:jc w:val="center"/>
    </w:pPr>
  </w:style>
  <w:style w:type="paragraph" w:styleId="Cabealho">
    <w:name w:val="header"/>
    <w:basedOn w:val="Normal"/>
    <w:rsid w:val="003E7F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3E7F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3E7F83"/>
    <w:pPr>
      <w:jc w:val="both"/>
    </w:pPr>
  </w:style>
  <w:style w:type="character" w:styleId="Forte">
    <w:name w:val="Strong"/>
    <w:basedOn w:val="Fontepargpadro"/>
    <w:uiPriority w:val="22"/>
    <w:qFormat/>
    <w:rsid w:val="003E7F83"/>
    <w:rPr>
      <w:b/>
    </w:rPr>
  </w:style>
  <w:style w:type="paragraph" w:customStyle="1" w:styleId="Padro">
    <w:name w:val="Padrão"/>
    <w:rsid w:val="005F2EF6"/>
    <w:pPr>
      <w:widowControl w:val="0"/>
      <w:autoSpaceDE w:val="0"/>
      <w:autoSpaceDN w:val="0"/>
    </w:pPr>
    <w:rPr>
      <w:sz w:val="24"/>
      <w:szCs w:val="24"/>
    </w:rPr>
  </w:style>
  <w:style w:type="character" w:styleId="Hyperlink">
    <w:name w:val="Hyperlink"/>
    <w:basedOn w:val="Fontepargpadro"/>
    <w:rsid w:val="00B833AA"/>
    <w:rPr>
      <w:color w:val="0000FF"/>
      <w:u w:val="single"/>
    </w:rPr>
  </w:style>
  <w:style w:type="paragraph" w:styleId="Textodebalo">
    <w:name w:val="Balloon Text"/>
    <w:basedOn w:val="Normal"/>
    <w:semiHidden/>
    <w:rsid w:val="00AA19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410C1A"/>
    <w:pPr>
      <w:spacing w:before="100" w:beforeAutospacing="1" w:after="100" w:afterAutospacing="1"/>
    </w:pPr>
    <w:rPr>
      <w:szCs w:val="24"/>
    </w:rPr>
  </w:style>
  <w:style w:type="character" w:customStyle="1" w:styleId="CorpodetextoChar">
    <w:name w:val="Corpo de texto Char"/>
    <w:basedOn w:val="Fontepargpadro"/>
    <w:link w:val="Corpodetexto"/>
    <w:rsid w:val="00445847"/>
    <w:rPr>
      <w:sz w:val="24"/>
    </w:rPr>
  </w:style>
  <w:style w:type="table" w:styleId="Tabelacomgrade">
    <w:name w:val="Table Grid"/>
    <w:basedOn w:val="Tabelanormal"/>
    <w:rsid w:val="004F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aa@ufpa.br" TargetMode="External"/><Relationship Id="rId1" Type="http://schemas.openxmlformats.org/officeDocument/2006/relationships/hyperlink" Target="http://www.ppgaa.propesp.ufpa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oleObject" Target="embeddings/oleObject2.bin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cabe&#231;alho%20neaf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cabeçalho neaf</Template>
  <TotalTime>18</TotalTime>
  <Pages>4</Pages>
  <Words>957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UFPA</Company>
  <LinksUpToDate>false</LinksUpToDate>
  <CharactersWithSpaces>6115</CharactersWithSpaces>
  <SharedDoc>false</SharedDoc>
  <HLinks>
    <vt:vector size="12" baseType="variant">
      <vt:variant>
        <vt:i4>5767289</vt:i4>
      </vt:variant>
      <vt:variant>
        <vt:i4>6</vt:i4>
      </vt:variant>
      <vt:variant>
        <vt:i4>0</vt:i4>
      </vt:variant>
      <vt:variant>
        <vt:i4>5</vt:i4>
      </vt:variant>
      <vt:variant>
        <vt:lpwstr>mailto:laurange@ufpa.br</vt:lpwstr>
      </vt:variant>
      <vt:variant>
        <vt:lpwstr/>
      </vt:variant>
      <vt:variant>
        <vt:i4>2097262</vt:i4>
      </vt:variant>
      <vt:variant>
        <vt:i4>3</vt:i4>
      </vt:variant>
      <vt:variant>
        <vt:i4>0</vt:i4>
      </vt:variant>
      <vt:variant>
        <vt:i4>5</vt:i4>
      </vt:variant>
      <vt:variant>
        <vt:lpwstr>http://www.agriculturasamazonicas.ufpa.br/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UFPA</dc:creator>
  <cp:lastModifiedBy>Mylene</cp:lastModifiedBy>
  <cp:revision>7</cp:revision>
  <cp:lastPrinted>2013-04-01T13:55:00Z</cp:lastPrinted>
  <dcterms:created xsi:type="dcterms:W3CDTF">2025-10-09T18:50:00Z</dcterms:created>
  <dcterms:modified xsi:type="dcterms:W3CDTF">2026-01-23T17:22:00Z</dcterms:modified>
</cp:coreProperties>
</file>