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206CC" w14:textId="4FEBC9A2" w:rsidR="00284370" w:rsidRDefault="00284370" w:rsidP="003B1C10">
      <w:pPr>
        <w:jc w:val="center"/>
        <w:rPr>
          <w:sz w:val="22"/>
        </w:rPr>
      </w:pPr>
    </w:p>
    <w:p w14:paraId="23A31C07" w14:textId="4376F9A8" w:rsidR="003B1C10" w:rsidRDefault="003B1C10" w:rsidP="003B1C10">
      <w:pPr>
        <w:jc w:val="center"/>
        <w:rPr>
          <w:sz w:val="22"/>
        </w:rPr>
      </w:pPr>
    </w:p>
    <w:p w14:paraId="313DD5E7" w14:textId="77777777" w:rsidR="003B1C10" w:rsidRDefault="003B1C10" w:rsidP="003B1C10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CARTA DE INCLUSÃO DE ORIENTADOR</w:t>
      </w:r>
    </w:p>
    <w:p w14:paraId="2C43C49A" w14:textId="77777777" w:rsidR="003B1C10" w:rsidRDefault="003B1C10" w:rsidP="003B1C10">
      <w:pPr>
        <w:rPr>
          <w:rFonts w:ascii="Arial" w:eastAsia="Arial" w:hAnsi="Arial" w:cs="Arial"/>
          <w:b/>
          <w:szCs w:val="24"/>
        </w:rPr>
      </w:pPr>
    </w:p>
    <w:p w14:paraId="3EDA1EF0" w14:textId="77777777" w:rsidR="003B1C10" w:rsidRDefault="003B1C10" w:rsidP="003B1C10">
      <w:pPr>
        <w:rPr>
          <w:rFonts w:ascii="Arial" w:eastAsia="Arial" w:hAnsi="Arial" w:cs="Arial"/>
          <w:b/>
          <w:szCs w:val="24"/>
        </w:rPr>
      </w:pPr>
    </w:p>
    <w:p w14:paraId="50E1B29B" w14:textId="77777777" w:rsidR="003B1C10" w:rsidRPr="003B1C10" w:rsidRDefault="003B1C10" w:rsidP="003B1C10">
      <w:pPr>
        <w:rPr>
          <w:rFonts w:ascii="Arial" w:eastAsia="Arial" w:hAnsi="Arial" w:cs="Arial"/>
          <w:szCs w:val="24"/>
        </w:rPr>
      </w:pPr>
    </w:p>
    <w:p w14:paraId="422C04D2" w14:textId="4ECF2DF7" w:rsidR="003B1C10" w:rsidRPr="003B1C10" w:rsidRDefault="003B1C10" w:rsidP="003B1C10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 w:rsidRPr="003B1C10">
        <w:rPr>
          <w:rFonts w:ascii="Arial" w:hAnsi="Arial" w:cs="Arial"/>
        </w:rPr>
        <w:t>Solicito, junto à Coordenação e ao Colegiado do Programa de Pós-Graduação e</w:t>
      </w:r>
      <w:r>
        <w:rPr>
          <w:rFonts w:ascii="Arial" w:hAnsi="Arial" w:cs="Arial"/>
        </w:rPr>
        <w:t>m Agriculturas Amazônicas</w:t>
      </w:r>
      <w:r w:rsidRPr="003B1C10">
        <w:rPr>
          <w:rFonts w:ascii="Arial" w:hAnsi="Arial" w:cs="Arial"/>
        </w:rPr>
        <w:t>, a inclusão do(a) Professor(a) Doutor(a) _________________________________________ como orientador(a) da pesquisa intitulada _________________________________________, desenvolvida pelo(a) aluno(a) _________________________________________.</w:t>
      </w:r>
    </w:p>
    <w:p w14:paraId="2DC1CAED" w14:textId="77777777" w:rsidR="003B1C10" w:rsidRDefault="003B1C10" w:rsidP="003B1C10">
      <w:pPr>
        <w:spacing w:line="360" w:lineRule="auto"/>
        <w:jc w:val="both"/>
        <w:rPr>
          <w:rFonts w:ascii="Arial" w:eastAsia="Arial" w:hAnsi="Arial" w:cs="Arial"/>
          <w:szCs w:val="24"/>
        </w:rPr>
      </w:pPr>
    </w:p>
    <w:p w14:paraId="7E92A961" w14:textId="69CAAA4E" w:rsidR="003B1C10" w:rsidRDefault="003B1C10" w:rsidP="003B1C10">
      <w:pPr>
        <w:spacing w:line="360" w:lineRule="auto"/>
        <w:jc w:val="right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Belém, ____ de _____________ </w:t>
      </w:r>
      <w:proofErr w:type="spellStart"/>
      <w:r>
        <w:rPr>
          <w:rFonts w:ascii="Arial" w:eastAsia="Arial" w:hAnsi="Arial" w:cs="Arial"/>
          <w:szCs w:val="24"/>
        </w:rPr>
        <w:t>de</w:t>
      </w:r>
      <w:proofErr w:type="spellEnd"/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_____</w:t>
      </w:r>
      <w:r>
        <w:rPr>
          <w:rFonts w:ascii="Arial" w:eastAsia="Arial" w:hAnsi="Arial" w:cs="Arial"/>
        </w:rPr>
        <w:t>.</w:t>
      </w:r>
    </w:p>
    <w:p w14:paraId="5B78F2C9" w14:textId="77777777" w:rsidR="003B1C10" w:rsidRDefault="003B1C10" w:rsidP="003B1C10">
      <w:pPr>
        <w:spacing w:line="360" w:lineRule="auto"/>
        <w:jc w:val="both"/>
        <w:rPr>
          <w:rFonts w:ascii="Calibri" w:eastAsia="Calibri" w:hAnsi="Calibri" w:cs="Calibri"/>
          <w:szCs w:val="24"/>
        </w:rPr>
      </w:pPr>
    </w:p>
    <w:p w14:paraId="1A85C176" w14:textId="77777777" w:rsidR="003B1C10" w:rsidRDefault="003B1C10" w:rsidP="003B1C10">
      <w:pPr>
        <w:spacing w:line="360" w:lineRule="auto"/>
        <w:jc w:val="both"/>
        <w:rPr>
          <w:rFonts w:ascii="Calibri" w:eastAsia="Calibri" w:hAnsi="Calibri" w:cs="Calibri"/>
          <w:szCs w:val="24"/>
        </w:rPr>
      </w:pPr>
    </w:p>
    <w:p w14:paraId="185B8B8F" w14:textId="77777777" w:rsidR="003B1C10" w:rsidRPr="003B1C10" w:rsidRDefault="003B1C10" w:rsidP="003B1C10">
      <w:pPr>
        <w:spacing w:line="360" w:lineRule="auto"/>
        <w:jc w:val="both"/>
        <w:rPr>
          <w:rFonts w:ascii="Calibri" w:eastAsia="Calibri" w:hAnsi="Calibri" w:cs="Calibri"/>
          <w:sz w:val="20"/>
        </w:rPr>
      </w:pPr>
    </w:p>
    <w:p w14:paraId="0B05AF90" w14:textId="77777777" w:rsidR="003B1C10" w:rsidRPr="003B1C10" w:rsidRDefault="003B1C10" w:rsidP="003B1C10">
      <w:pPr>
        <w:jc w:val="center"/>
        <w:rPr>
          <w:rFonts w:ascii="Calibri" w:eastAsia="Calibri" w:hAnsi="Calibri" w:cs="Calibri"/>
          <w:sz w:val="20"/>
        </w:rPr>
      </w:pPr>
      <w:r w:rsidRPr="003B1C10">
        <w:rPr>
          <w:rFonts w:ascii="Calibri" w:eastAsia="Calibri" w:hAnsi="Calibri" w:cs="Calibri"/>
          <w:sz w:val="20"/>
        </w:rPr>
        <w:t>______________________________________________</w:t>
      </w:r>
    </w:p>
    <w:p w14:paraId="742CED25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  <w:r w:rsidRPr="003B1C10">
        <w:rPr>
          <w:rFonts w:ascii="Arial" w:eastAsia="Arial" w:hAnsi="Arial" w:cs="Arial"/>
          <w:sz w:val="20"/>
        </w:rPr>
        <w:t>Aluno</w:t>
      </w:r>
    </w:p>
    <w:p w14:paraId="7A92895E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</w:p>
    <w:p w14:paraId="62ACCEC3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</w:p>
    <w:p w14:paraId="1A84F32C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</w:p>
    <w:p w14:paraId="79719AC6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</w:p>
    <w:p w14:paraId="164B9C30" w14:textId="6EE36A59" w:rsidR="003B1C10" w:rsidRPr="003B1C10" w:rsidRDefault="003B1C10" w:rsidP="003B1C10">
      <w:pPr>
        <w:jc w:val="center"/>
        <w:rPr>
          <w:rFonts w:ascii="Calibri" w:eastAsia="Calibri" w:hAnsi="Calibri" w:cs="Calibri"/>
          <w:sz w:val="20"/>
        </w:rPr>
      </w:pPr>
      <w:r w:rsidRPr="003B1C10">
        <w:rPr>
          <w:rFonts w:ascii="Calibri" w:eastAsia="Calibri" w:hAnsi="Calibri" w:cs="Calibri"/>
          <w:sz w:val="20"/>
        </w:rPr>
        <w:t>____</w:t>
      </w:r>
      <w:r w:rsidRPr="003B1C10">
        <w:rPr>
          <w:rFonts w:ascii="Calibri" w:eastAsia="Calibri" w:hAnsi="Calibri" w:cs="Calibri"/>
          <w:sz w:val="20"/>
        </w:rPr>
        <w:t>________</w:t>
      </w:r>
      <w:r w:rsidRPr="003B1C10">
        <w:rPr>
          <w:rFonts w:ascii="Calibri" w:eastAsia="Calibri" w:hAnsi="Calibri" w:cs="Calibri"/>
          <w:sz w:val="20"/>
        </w:rPr>
        <w:t>__________________________________</w:t>
      </w:r>
    </w:p>
    <w:p w14:paraId="6DB39375" w14:textId="77777777" w:rsidR="003B1C10" w:rsidRPr="003B1C10" w:rsidRDefault="003B1C10" w:rsidP="003B1C10">
      <w:pPr>
        <w:jc w:val="center"/>
        <w:rPr>
          <w:rFonts w:ascii="Arial" w:eastAsia="Arial" w:hAnsi="Arial" w:cs="Arial"/>
          <w:sz w:val="20"/>
        </w:rPr>
      </w:pPr>
      <w:r w:rsidRPr="003B1C10">
        <w:rPr>
          <w:rFonts w:ascii="Arial" w:eastAsia="Arial" w:hAnsi="Arial" w:cs="Arial"/>
          <w:sz w:val="20"/>
        </w:rPr>
        <w:t>Orientador</w:t>
      </w:r>
    </w:p>
    <w:p w14:paraId="465475F3" w14:textId="77777777" w:rsidR="003B1C10" w:rsidRDefault="003B1C10" w:rsidP="003B1C10">
      <w:pPr>
        <w:jc w:val="center"/>
        <w:rPr>
          <w:sz w:val="22"/>
        </w:rPr>
      </w:pPr>
    </w:p>
    <w:p w14:paraId="13CB7EAD" w14:textId="77777777" w:rsidR="00284370" w:rsidRPr="00410C1A" w:rsidRDefault="00284370" w:rsidP="00466675">
      <w:pPr>
        <w:ind w:left="-142"/>
        <w:jc w:val="center"/>
        <w:rPr>
          <w:sz w:val="22"/>
        </w:rPr>
      </w:pPr>
    </w:p>
    <w:p w14:paraId="00C78007" w14:textId="77777777" w:rsidR="00284370" w:rsidRDefault="00284370" w:rsidP="00D30505">
      <w:pPr>
        <w:pStyle w:val="Corpodetexto"/>
      </w:pPr>
    </w:p>
    <w:p w14:paraId="00874378" w14:textId="77777777" w:rsidR="00C27621" w:rsidRPr="00B00303" w:rsidRDefault="00C27621" w:rsidP="0024244C">
      <w:pPr>
        <w:pStyle w:val="Corpodetexto"/>
        <w:jc w:val="center"/>
        <w:rPr>
          <w:b/>
          <w:szCs w:val="24"/>
        </w:rPr>
      </w:pPr>
    </w:p>
    <w:sectPr w:rsidR="00C27621" w:rsidRPr="00B00303" w:rsidSect="00C613B0">
      <w:headerReference w:type="default" r:id="rId7"/>
      <w:footerReference w:type="default" r:id="rId8"/>
      <w:pgSz w:w="11907" w:h="16840" w:code="9"/>
      <w:pgMar w:top="567" w:right="1134" w:bottom="709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3AF8" w14:textId="77777777" w:rsidR="00C81CF6" w:rsidRDefault="00C81CF6">
      <w:r>
        <w:separator/>
      </w:r>
    </w:p>
  </w:endnote>
  <w:endnote w:type="continuationSeparator" w:id="0">
    <w:p w14:paraId="67DA4ED1" w14:textId="77777777" w:rsidR="00C81CF6" w:rsidRDefault="00C81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4821" w14:textId="77777777" w:rsidR="00A831F0" w:rsidRDefault="00A831F0" w:rsidP="00A831F0">
    <w:pPr>
      <w:pStyle w:val="Rodap"/>
      <w:rPr>
        <w:sz w:val="20"/>
      </w:rPr>
    </w:pPr>
    <w:r>
      <w:rPr>
        <w:sz w:val="20"/>
      </w:rPr>
      <w:t xml:space="preserve">Programa de Pós-Graduação </w:t>
    </w:r>
    <w:smartTag w:uri="urn:schemas-microsoft-com:office:smarttags" w:element="PersonName">
      <w:smartTagPr>
        <w:attr w:name="ProductID" w:val="ムヺ烘䰄ベꞨϯ ş%&amp;5ÚÞāƚǵǶȞʟ˻͉͊͡ӆӊӎӒӖӚȋȌ؀úʠˤatŎ`C:\ARQUIV~1\ARQUIV~1\MICROS~1\SMARTT~1\FDATE.DLL姤$䀈ā牡Ѐ憅Ǵ̀甀爀媈$ᘀȀ䐀dȀ☀㒾ÈȀᑛ猀琀漀瀀ᘀį^C:\ARQUIV~1\ARQUIV~1\MICROS~1\SMARTT~1\MOFL.DLLLMo孨$ts孰$lP學$u\宀$09Ȁ6dȀ1FÈȀ5889CLB&#10;Ĉ털!專$送㚐$屸$ÿ洃偐　尜$&#10;ǻ\\?\Volume{f32b02a1-6362-11df-bb1a-00248c848a6c}\ǵFAT32Ǫ\\?\STORAGE#Volume#1&amp;30a96598&amp;0&amp;Signature89C5F6Offset7E00Length4A852F8200#{53f5630d-b6bf-11d0-94f2-00a0c91efb8b}ǔ兔瞮⠨$ᰀϩ֖性04⡈$爸ϩ&#10;Ǎ噸ሴሴꯍï⌁杅ꮉ崄誈ᳫᇉါ恈dl&#10;ƻ岐$幰$ခ廠$廰$ÿÿ　庄$&#10;ƶ\\?\Volume{eb050c73-05cf-11df-8e61-806d6172696f}\ƠʠƦNTFSƛ$\ƙncalrpcƞspoolssƓ桤汔&quot;㯐ी8␠#地&quot;Ɣ,$ԁԀ戄儘摉ᝃ㈊ϫƍufpaƁForms.Labelƅ厈ƈ&quot;Ż俠⃐`xǔٜ䘃쀂䉸跨캉耀캉酰退캉耀캉ingt CM2320 MFP Series PCL 6灯☀̀Ѐ㒾洼憅紾ᑛ䐀攀猀欀琀漀瀀ᘀ&quot;&quot;ř&#10;借俠⃐㫪ၩ〫鴰䌯尺尀㄀䐀ᄾၵ䐀䍏䵕繅1䐀̀Ѐ㒾ؼ慴紾ᑛ䐀漀挀甀洀攀渀琀猀"/>
      </w:smartTagPr>
      <w:r w:rsidR="00284370">
        <w:rPr>
          <w:sz w:val="20"/>
        </w:rPr>
        <w:t xml:space="preserve">em </w:t>
      </w:r>
      <w:r>
        <w:rPr>
          <w:sz w:val="20"/>
        </w:rPr>
        <w:t>Agriculturas Amazônicas</w:t>
      </w:r>
    </w:smartTag>
    <w:r>
      <w:rPr>
        <w:sz w:val="20"/>
      </w:rPr>
      <w:t xml:space="preserve"> </w:t>
    </w:r>
  </w:p>
  <w:p w14:paraId="7489D3FB" w14:textId="77777777" w:rsidR="00A831F0" w:rsidRDefault="00A831F0" w:rsidP="00A831F0">
    <w:pPr>
      <w:pStyle w:val="Rodap"/>
      <w:rPr>
        <w:sz w:val="20"/>
      </w:rPr>
    </w:pPr>
    <w:r>
      <w:rPr>
        <w:sz w:val="20"/>
      </w:rPr>
      <w:t>Universidade Federal do Pará</w:t>
    </w:r>
  </w:p>
  <w:p w14:paraId="669634A7" w14:textId="77777777" w:rsidR="00A831F0" w:rsidRDefault="00A831F0" w:rsidP="00A831F0">
    <w:pPr>
      <w:pStyle w:val="Rodap"/>
      <w:rPr>
        <w:sz w:val="20"/>
      </w:rPr>
    </w:pPr>
    <w:r>
      <w:rPr>
        <w:sz w:val="20"/>
      </w:rPr>
      <w:t>Rua Augusto Corrêa, 01 – Campus Universitário do Guamá – CEP 66075-900       Belém-PA</w:t>
    </w:r>
  </w:p>
  <w:p w14:paraId="2B6ECDCD" w14:textId="77777777" w:rsidR="00B833AA" w:rsidRPr="00A831F0" w:rsidRDefault="00A831F0" w:rsidP="00A831F0">
    <w:pPr>
      <w:pStyle w:val="Rodap"/>
    </w:pPr>
    <w:r>
      <w:rPr>
        <w:sz w:val="20"/>
      </w:rPr>
      <w:t>Fone</w:t>
    </w:r>
    <w:r w:rsidR="00EC186C">
      <w:rPr>
        <w:sz w:val="20"/>
      </w:rPr>
      <w:t>/Fax</w:t>
    </w:r>
    <w:r>
      <w:rPr>
        <w:sz w:val="20"/>
      </w:rPr>
      <w:t xml:space="preserve">: 3201-8010 </w:t>
    </w:r>
    <w:r w:rsidR="003372BA">
      <w:rPr>
        <w:sz w:val="20"/>
      </w:rPr>
      <w:t xml:space="preserve"> </w:t>
    </w:r>
    <w:hyperlink r:id="rId1" w:history="1">
      <w:r w:rsidR="003372BA" w:rsidRPr="006A450D">
        <w:rPr>
          <w:rStyle w:val="Hyperlink"/>
          <w:sz w:val="20"/>
        </w:rPr>
        <w:t>www.ppgaa.propesp.ufpa.br</w:t>
      </w:r>
    </w:hyperlink>
    <w:r w:rsidR="00A61DB5">
      <w:rPr>
        <w:sz w:val="20"/>
      </w:rPr>
      <w:t xml:space="preserve">     </w:t>
    </w:r>
    <w:r>
      <w:rPr>
        <w:sz w:val="20"/>
      </w:rPr>
      <w:t xml:space="preserve">    e-mail: </w:t>
    </w:r>
    <w:hyperlink r:id="rId2" w:history="1">
      <w:r w:rsidR="0053668D" w:rsidRPr="002A4DCD">
        <w:rPr>
          <w:rStyle w:val="Hyperlink"/>
          <w:sz w:val="20"/>
        </w:rPr>
        <w:t>ppgaa@ufpa.br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40B8A" w14:textId="77777777" w:rsidR="00C81CF6" w:rsidRDefault="00C81CF6">
      <w:r>
        <w:separator/>
      </w:r>
    </w:p>
  </w:footnote>
  <w:footnote w:type="continuationSeparator" w:id="0">
    <w:p w14:paraId="1C63F236" w14:textId="77777777" w:rsidR="00C81CF6" w:rsidRDefault="00C81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6D57" w14:textId="77777777" w:rsidR="00A801C0" w:rsidRDefault="00AE6158" w:rsidP="00A801C0">
    <w:pPr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0F97B48" wp14:editId="5DFB5C96">
          <wp:simplePos x="0" y="0"/>
          <wp:positionH relativeFrom="column">
            <wp:posOffset>144145</wp:posOffset>
          </wp:positionH>
          <wp:positionV relativeFrom="paragraph">
            <wp:posOffset>-70485</wp:posOffset>
          </wp:positionV>
          <wp:extent cx="733425" cy="717550"/>
          <wp:effectExtent l="0" t="0" r="9525" b="635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NEA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405"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1BC1C2" wp14:editId="36E4EC18">
              <wp:simplePos x="0" y="0"/>
              <wp:positionH relativeFrom="column">
                <wp:posOffset>4523105</wp:posOffset>
              </wp:positionH>
              <wp:positionV relativeFrom="paragraph">
                <wp:posOffset>116840</wp:posOffset>
              </wp:positionV>
              <wp:extent cx="1105535" cy="527685"/>
              <wp:effectExtent l="0" t="2540" r="635" b="31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5535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B3591E" w14:textId="77777777" w:rsidR="00F63B72" w:rsidRDefault="00F63B72" w:rsidP="00F63B72">
                          <w:r w:rsidRPr="003E7F83">
                            <w:rPr>
                              <w:b/>
                              <w:noProof/>
                            </w:rPr>
                            <w:object w:dxaOrig="2201" w:dyaOrig="841" w14:anchorId="7C81237A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2.75pt;height:33.75pt" fillcolor="window">
                                <v:imagedata r:id="rId2" o:title=""/>
                              </v:shape>
                              <o:OLEObject Type="Embed" ProgID="Word.Picture.8" ShapeID="_x0000_i1026" DrawAspect="Content" ObjectID="_1821612717" r:id="rId3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BC1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56.15pt;margin-top:9.2pt;width:87.05pt;height:4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" filled="f" stroked="f">
              <v:textbox>
                <w:txbxContent>
                  <w:p w14:paraId="10B3591E" w14:textId="77777777" w:rsidR="00F63B72" w:rsidRDefault="00F63B72" w:rsidP="00F63B72">
                    <w:r w:rsidRPr="003E7F83">
                      <w:rPr>
                        <w:b/>
                        <w:noProof/>
                      </w:rPr>
                      <w:object w:dxaOrig="2201" w:dyaOrig="841" w14:anchorId="7C81237A">
                        <v:shape id="_x0000_i1026" type="#_x0000_t75" style="width:72.75pt;height:33.75pt" fillcolor="window">
                          <v:imagedata r:id="rId2" o:title=""/>
                        </v:shape>
                        <o:OLEObject Type="Embed" ProgID="Word.Picture.8" ShapeID="_x0000_i1026" DrawAspect="Content" ObjectID="_1821612717" r:id="rId4"/>
                      </w:objec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1"/>
      <w:gridCol w:w="3132"/>
      <w:gridCol w:w="3112"/>
    </w:tblGrid>
    <w:tr w:rsidR="004F422A" w14:paraId="21A271EC" w14:textId="77777777" w:rsidTr="004F422A">
      <w:tc>
        <w:tcPr>
          <w:tcW w:w="3165" w:type="dxa"/>
        </w:tcPr>
        <w:p w14:paraId="14828B35" w14:textId="77777777" w:rsidR="004F422A" w:rsidRDefault="004F422A" w:rsidP="00A801C0">
          <w:pPr>
            <w:jc w:val="center"/>
            <w:rPr>
              <w:sz w:val="20"/>
            </w:rPr>
          </w:pPr>
        </w:p>
      </w:tc>
      <w:tc>
        <w:tcPr>
          <w:tcW w:w="3165" w:type="dxa"/>
        </w:tcPr>
        <w:p w14:paraId="6F23399B" w14:textId="77777777" w:rsidR="004F422A" w:rsidRDefault="004F422A" w:rsidP="00A801C0">
          <w:pPr>
            <w:jc w:val="center"/>
            <w:rPr>
              <w:sz w:val="20"/>
            </w:rPr>
          </w:pPr>
          <w:r w:rsidRPr="003E7F83">
            <w:rPr>
              <w:sz w:val="20"/>
            </w:rPr>
            <w:object w:dxaOrig="3285" w:dyaOrig="3795" w14:anchorId="07422C8A">
              <v:shape id="_x0000_i1027" type="#_x0000_t75" style="width:56.25pt;height:65.25pt">
                <v:imagedata r:id="rId5" o:title=""/>
              </v:shape>
              <o:OLEObject Type="Embed" ProgID="PBrush" ShapeID="_x0000_i1027" DrawAspect="Content" ObjectID="_1821612716" r:id="rId6"/>
            </w:object>
          </w:r>
        </w:p>
      </w:tc>
      <w:tc>
        <w:tcPr>
          <w:tcW w:w="3165" w:type="dxa"/>
        </w:tcPr>
        <w:p w14:paraId="3565E8D8" w14:textId="77777777" w:rsidR="004F422A" w:rsidRDefault="004F422A" w:rsidP="00A801C0">
          <w:pPr>
            <w:jc w:val="center"/>
            <w:rPr>
              <w:sz w:val="20"/>
            </w:rPr>
          </w:pPr>
        </w:p>
      </w:tc>
    </w:tr>
  </w:tbl>
  <w:p w14:paraId="6FF94133" w14:textId="77777777" w:rsidR="004F422A" w:rsidRDefault="004F422A" w:rsidP="00A801C0">
    <w:pPr>
      <w:jc w:val="center"/>
      <w:rPr>
        <w:sz w:val="20"/>
      </w:rPr>
    </w:pPr>
  </w:p>
  <w:p w14:paraId="484732E5" w14:textId="77777777" w:rsidR="00A801C0" w:rsidRDefault="00A801C0" w:rsidP="00A801C0">
    <w:pPr>
      <w:pStyle w:val="CEAG"/>
      <w:rPr>
        <w:b/>
        <w:sz w:val="20"/>
      </w:rPr>
    </w:pPr>
    <w:r>
      <w:rPr>
        <w:b/>
        <w:sz w:val="20"/>
      </w:rPr>
      <w:t>UNIVERSIDADE FEDERAL DO PARÁ</w:t>
    </w:r>
  </w:p>
  <w:p w14:paraId="6E784E49" w14:textId="77777777" w:rsidR="00A801C0" w:rsidRDefault="00A3621C" w:rsidP="00A801C0">
    <w:pPr>
      <w:pStyle w:val="CEAG"/>
      <w:rPr>
        <w:b/>
        <w:sz w:val="20"/>
      </w:rPr>
    </w:pPr>
    <w:r>
      <w:rPr>
        <w:b/>
        <w:sz w:val="20"/>
      </w:rPr>
      <w:t>EMBRAPA AMAZÔNIA ORIENTAL</w:t>
    </w:r>
  </w:p>
  <w:p w14:paraId="18603138" w14:textId="77777777" w:rsidR="00A801C0" w:rsidRDefault="001C1ED6" w:rsidP="00A801C0">
    <w:pPr>
      <w:pStyle w:val="CEAG"/>
      <w:rPr>
        <w:b/>
        <w:sz w:val="20"/>
      </w:rPr>
    </w:pPr>
    <w:r>
      <w:rPr>
        <w:b/>
        <w:sz w:val="20"/>
      </w:rPr>
      <w:t xml:space="preserve">INSTITUTO AMAZÔNICO DE AGRICULTURAS </w:t>
    </w:r>
    <w:r w:rsidR="00FD2862">
      <w:rPr>
        <w:b/>
        <w:sz w:val="20"/>
      </w:rPr>
      <w:t>FAMILIARES</w:t>
    </w:r>
  </w:p>
  <w:p w14:paraId="3D4CFDFF" w14:textId="77777777" w:rsidR="00CC1B72" w:rsidRDefault="00CC1B72" w:rsidP="00A801C0">
    <w:pPr>
      <w:pStyle w:val="CEAG"/>
      <w:rPr>
        <w:b/>
        <w:sz w:val="20"/>
      </w:rPr>
    </w:pPr>
  </w:p>
  <w:p w14:paraId="4DB8F282" w14:textId="77777777" w:rsidR="00AE2CC2" w:rsidRDefault="00B833AA" w:rsidP="00A801C0">
    <w:pPr>
      <w:pStyle w:val="Ttulo3"/>
      <w:ind w:left="-142"/>
      <w:rPr>
        <w:sz w:val="20"/>
      </w:rPr>
    </w:pPr>
    <w:r>
      <w:rPr>
        <w:sz w:val="20"/>
      </w:rPr>
      <w:t>PROGRAMA D</w:t>
    </w:r>
    <w:r w:rsidR="00F45EE2">
      <w:rPr>
        <w:sz w:val="20"/>
      </w:rPr>
      <w:t>E PÓS-</w:t>
    </w:r>
    <w:r>
      <w:rPr>
        <w:sz w:val="20"/>
      </w:rPr>
      <w:t xml:space="preserve">GRADUAÇÃO </w:t>
    </w:r>
    <w:smartTag w:uri="urn:schemas-microsoft-com:office:smarttags" w:element="PersonName">
      <w:smartTagPr>
        <w:attr w:name="ProductID" w:val="EM AGRICULTURAS AMAZￔNICAS"/>
      </w:smartTagPr>
      <w:r>
        <w:rPr>
          <w:sz w:val="20"/>
        </w:rPr>
        <w:t>EM AGRICULTURAS AMAZÔNICAS</w:t>
      </w:r>
    </w:smartTag>
  </w:p>
  <w:p w14:paraId="4B3C3B05" w14:textId="6CAE07F4" w:rsidR="00B833AA" w:rsidRPr="0024244C" w:rsidRDefault="00B833AA" w:rsidP="00B833AA">
    <w:pPr>
      <w:jc w:val="center"/>
      <w:rPr>
        <w:b/>
        <w:iCs/>
      </w:rPr>
    </w:pPr>
    <w:r w:rsidRPr="0024244C">
      <w:rPr>
        <w:b/>
        <w:iCs/>
      </w:rPr>
      <w:t xml:space="preserve">Mestrado </w:t>
    </w:r>
    <w:r w:rsidR="0053668D" w:rsidRPr="0024244C">
      <w:rPr>
        <w:b/>
        <w:iCs/>
      </w:rPr>
      <w:t xml:space="preserve">e Doutorado </w:t>
    </w:r>
    <w:r w:rsidRPr="0024244C">
      <w:rPr>
        <w:b/>
        <w:iCs/>
      </w:rPr>
      <w:t>em Agriculturas Familiares</w:t>
    </w:r>
    <w:r w:rsidR="00CC1B72" w:rsidRPr="0024244C">
      <w:rPr>
        <w:b/>
        <w:iCs/>
      </w:rPr>
      <w:t xml:space="preserve"> e Desenvolvimento Sustentável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48AA"/>
    <w:multiLevelType w:val="hybridMultilevel"/>
    <w:tmpl w:val="7C9AA288"/>
    <w:lvl w:ilvl="0" w:tplc="6852900A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6CF"/>
    <w:rsid w:val="00004DAE"/>
    <w:rsid w:val="00005BE7"/>
    <w:rsid w:val="000150C3"/>
    <w:rsid w:val="00031F41"/>
    <w:rsid w:val="00046E1F"/>
    <w:rsid w:val="00066FFA"/>
    <w:rsid w:val="00075FFB"/>
    <w:rsid w:val="00097099"/>
    <w:rsid w:val="000A0339"/>
    <w:rsid w:val="000A3A98"/>
    <w:rsid w:val="000A60B2"/>
    <w:rsid w:val="000C002F"/>
    <w:rsid w:val="000D3538"/>
    <w:rsid w:val="000E3CB8"/>
    <w:rsid w:val="000F0898"/>
    <w:rsid w:val="000F30B7"/>
    <w:rsid w:val="00103639"/>
    <w:rsid w:val="0011732A"/>
    <w:rsid w:val="00126B7F"/>
    <w:rsid w:val="00133BB0"/>
    <w:rsid w:val="00141862"/>
    <w:rsid w:val="00152C36"/>
    <w:rsid w:val="001A1FF0"/>
    <w:rsid w:val="001A76FE"/>
    <w:rsid w:val="001C1ED6"/>
    <w:rsid w:val="001C2E71"/>
    <w:rsid w:val="001D4694"/>
    <w:rsid w:val="001D5088"/>
    <w:rsid w:val="001E7E3E"/>
    <w:rsid w:val="00212FD3"/>
    <w:rsid w:val="00233310"/>
    <w:rsid w:val="00241DFC"/>
    <w:rsid w:val="0024244C"/>
    <w:rsid w:val="002517E1"/>
    <w:rsid w:val="00265FB2"/>
    <w:rsid w:val="00267EB4"/>
    <w:rsid w:val="00275231"/>
    <w:rsid w:val="00277342"/>
    <w:rsid w:val="00282672"/>
    <w:rsid w:val="00284370"/>
    <w:rsid w:val="00292AB6"/>
    <w:rsid w:val="002943BF"/>
    <w:rsid w:val="00297BA0"/>
    <w:rsid w:val="002A6CAD"/>
    <w:rsid w:val="002B2637"/>
    <w:rsid w:val="002C1A1E"/>
    <w:rsid w:val="002C4588"/>
    <w:rsid w:val="002C7160"/>
    <w:rsid w:val="002D1C07"/>
    <w:rsid w:val="002E3A03"/>
    <w:rsid w:val="002F488F"/>
    <w:rsid w:val="003068FE"/>
    <w:rsid w:val="0031409E"/>
    <w:rsid w:val="00317B49"/>
    <w:rsid w:val="003256F3"/>
    <w:rsid w:val="00333BF5"/>
    <w:rsid w:val="003372BA"/>
    <w:rsid w:val="0035046E"/>
    <w:rsid w:val="0036419D"/>
    <w:rsid w:val="00367B38"/>
    <w:rsid w:val="003725A5"/>
    <w:rsid w:val="0037428A"/>
    <w:rsid w:val="00381B64"/>
    <w:rsid w:val="003876C2"/>
    <w:rsid w:val="0039634C"/>
    <w:rsid w:val="003B1C10"/>
    <w:rsid w:val="003B2D1F"/>
    <w:rsid w:val="003B2DAF"/>
    <w:rsid w:val="003C494B"/>
    <w:rsid w:val="003E05EF"/>
    <w:rsid w:val="003E1375"/>
    <w:rsid w:val="003E7F83"/>
    <w:rsid w:val="003F1318"/>
    <w:rsid w:val="003F6AA3"/>
    <w:rsid w:val="00410C1A"/>
    <w:rsid w:val="0041440A"/>
    <w:rsid w:val="00415F71"/>
    <w:rsid w:val="00430E9E"/>
    <w:rsid w:val="00445847"/>
    <w:rsid w:val="00450F6D"/>
    <w:rsid w:val="004607E4"/>
    <w:rsid w:val="00466675"/>
    <w:rsid w:val="00477AA1"/>
    <w:rsid w:val="00483E3A"/>
    <w:rsid w:val="00491387"/>
    <w:rsid w:val="00491C5C"/>
    <w:rsid w:val="00496950"/>
    <w:rsid w:val="004A0EA6"/>
    <w:rsid w:val="004A4488"/>
    <w:rsid w:val="004E27D8"/>
    <w:rsid w:val="004F0930"/>
    <w:rsid w:val="004F422A"/>
    <w:rsid w:val="00506F63"/>
    <w:rsid w:val="00534539"/>
    <w:rsid w:val="0053668D"/>
    <w:rsid w:val="00541843"/>
    <w:rsid w:val="005456EE"/>
    <w:rsid w:val="00553A3C"/>
    <w:rsid w:val="0057200C"/>
    <w:rsid w:val="0058492D"/>
    <w:rsid w:val="00587F48"/>
    <w:rsid w:val="00594DBE"/>
    <w:rsid w:val="005B2E32"/>
    <w:rsid w:val="005B4F9F"/>
    <w:rsid w:val="005B5182"/>
    <w:rsid w:val="005C1DA5"/>
    <w:rsid w:val="005C2405"/>
    <w:rsid w:val="005D53A1"/>
    <w:rsid w:val="005D715A"/>
    <w:rsid w:val="005F2EF6"/>
    <w:rsid w:val="00601EBB"/>
    <w:rsid w:val="006110D2"/>
    <w:rsid w:val="00617EF3"/>
    <w:rsid w:val="00634007"/>
    <w:rsid w:val="00635A36"/>
    <w:rsid w:val="00642F84"/>
    <w:rsid w:val="00643A59"/>
    <w:rsid w:val="00670310"/>
    <w:rsid w:val="00674B4A"/>
    <w:rsid w:val="00681DAF"/>
    <w:rsid w:val="00685432"/>
    <w:rsid w:val="006939EB"/>
    <w:rsid w:val="006A01DE"/>
    <w:rsid w:val="006A01E6"/>
    <w:rsid w:val="006A7DB3"/>
    <w:rsid w:val="006B5973"/>
    <w:rsid w:val="006B6E53"/>
    <w:rsid w:val="006C05C0"/>
    <w:rsid w:val="006C4070"/>
    <w:rsid w:val="006C7AFA"/>
    <w:rsid w:val="006E35A9"/>
    <w:rsid w:val="006E4972"/>
    <w:rsid w:val="006F00A9"/>
    <w:rsid w:val="006F0CA3"/>
    <w:rsid w:val="006F2BAD"/>
    <w:rsid w:val="006F5049"/>
    <w:rsid w:val="00714465"/>
    <w:rsid w:val="00714C3D"/>
    <w:rsid w:val="007170C2"/>
    <w:rsid w:val="00746197"/>
    <w:rsid w:val="007532A5"/>
    <w:rsid w:val="00775ECB"/>
    <w:rsid w:val="00780442"/>
    <w:rsid w:val="00784E03"/>
    <w:rsid w:val="007857B2"/>
    <w:rsid w:val="0079537D"/>
    <w:rsid w:val="007A16B0"/>
    <w:rsid w:val="007C2670"/>
    <w:rsid w:val="007C4C36"/>
    <w:rsid w:val="00816097"/>
    <w:rsid w:val="00824597"/>
    <w:rsid w:val="00825948"/>
    <w:rsid w:val="00827870"/>
    <w:rsid w:val="008325A3"/>
    <w:rsid w:val="00835365"/>
    <w:rsid w:val="0084478C"/>
    <w:rsid w:val="008459F0"/>
    <w:rsid w:val="00852C8A"/>
    <w:rsid w:val="0086328D"/>
    <w:rsid w:val="008757DE"/>
    <w:rsid w:val="00880D64"/>
    <w:rsid w:val="00882E35"/>
    <w:rsid w:val="00892E3B"/>
    <w:rsid w:val="00895CBC"/>
    <w:rsid w:val="008A479E"/>
    <w:rsid w:val="008B2C73"/>
    <w:rsid w:val="008B4351"/>
    <w:rsid w:val="008C02D3"/>
    <w:rsid w:val="008D3912"/>
    <w:rsid w:val="008E314C"/>
    <w:rsid w:val="00902BC3"/>
    <w:rsid w:val="0090473E"/>
    <w:rsid w:val="00930186"/>
    <w:rsid w:val="009444B5"/>
    <w:rsid w:val="00944A1B"/>
    <w:rsid w:val="00957AAB"/>
    <w:rsid w:val="0097413D"/>
    <w:rsid w:val="00984A51"/>
    <w:rsid w:val="009E4F65"/>
    <w:rsid w:val="009E64BA"/>
    <w:rsid w:val="009F56CF"/>
    <w:rsid w:val="009F78A2"/>
    <w:rsid w:val="00A276B6"/>
    <w:rsid w:val="00A32EF0"/>
    <w:rsid w:val="00A3621C"/>
    <w:rsid w:val="00A55708"/>
    <w:rsid w:val="00A61DB5"/>
    <w:rsid w:val="00A64116"/>
    <w:rsid w:val="00A73302"/>
    <w:rsid w:val="00A7412F"/>
    <w:rsid w:val="00A774D9"/>
    <w:rsid w:val="00A77756"/>
    <w:rsid w:val="00A801C0"/>
    <w:rsid w:val="00A831F0"/>
    <w:rsid w:val="00A93E32"/>
    <w:rsid w:val="00A95B6A"/>
    <w:rsid w:val="00AA0F6B"/>
    <w:rsid w:val="00AA16A1"/>
    <w:rsid w:val="00AA194C"/>
    <w:rsid w:val="00AA4C5B"/>
    <w:rsid w:val="00AB3DF3"/>
    <w:rsid w:val="00AB7576"/>
    <w:rsid w:val="00AD5773"/>
    <w:rsid w:val="00AE2338"/>
    <w:rsid w:val="00AE2CC2"/>
    <w:rsid w:val="00AE6158"/>
    <w:rsid w:val="00AE7176"/>
    <w:rsid w:val="00B00303"/>
    <w:rsid w:val="00B030A7"/>
    <w:rsid w:val="00B1480A"/>
    <w:rsid w:val="00B25673"/>
    <w:rsid w:val="00B43423"/>
    <w:rsid w:val="00B56ADE"/>
    <w:rsid w:val="00B64F60"/>
    <w:rsid w:val="00B70B6D"/>
    <w:rsid w:val="00B71CB3"/>
    <w:rsid w:val="00B833AA"/>
    <w:rsid w:val="00B85230"/>
    <w:rsid w:val="00B92777"/>
    <w:rsid w:val="00BA1262"/>
    <w:rsid w:val="00BA79B5"/>
    <w:rsid w:val="00BC1FF1"/>
    <w:rsid w:val="00BC6DAA"/>
    <w:rsid w:val="00BD31B4"/>
    <w:rsid w:val="00BE7D72"/>
    <w:rsid w:val="00BF6553"/>
    <w:rsid w:val="00C041C6"/>
    <w:rsid w:val="00C12BE7"/>
    <w:rsid w:val="00C22AD8"/>
    <w:rsid w:val="00C22E9D"/>
    <w:rsid w:val="00C27621"/>
    <w:rsid w:val="00C55F4B"/>
    <w:rsid w:val="00C613B0"/>
    <w:rsid w:val="00C627D3"/>
    <w:rsid w:val="00C67E32"/>
    <w:rsid w:val="00C73B05"/>
    <w:rsid w:val="00C74455"/>
    <w:rsid w:val="00C81CF6"/>
    <w:rsid w:val="00C96380"/>
    <w:rsid w:val="00CA7A40"/>
    <w:rsid w:val="00CB7B86"/>
    <w:rsid w:val="00CC1B72"/>
    <w:rsid w:val="00CD356B"/>
    <w:rsid w:val="00CF6F48"/>
    <w:rsid w:val="00D00F5C"/>
    <w:rsid w:val="00D30505"/>
    <w:rsid w:val="00D35A98"/>
    <w:rsid w:val="00D3729F"/>
    <w:rsid w:val="00D55185"/>
    <w:rsid w:val="00D677F6"/>
    <w:rsid w:val="00D92F3D"/>
    <w:rsid w:val="00D95D47"/>
    <w:rsid w:val="00DB34F6"/>
    <w:rsid w:val="00DB408B"/>
    <w:rsid w:val="00DC5E1A"/>
    <w:rsid w:val="00DD1270"/>
    <w:rsid w:val="00DE760D"/>
    <w:rsid w:val="00E45EC1"/>
    <w:rsid w:val="00E470AE"/>
    <w:rsid w:val="00E74F8C"/>
    <w:rsid w:val="00E763DB"/>
    <w:rsid w:val="00E9173C"/>
    <w:rsid w:val="00E9494A"/>
    <w:rsid w:val="00EA45AF"/>
    <w:rsid w:val="00EA780E"/>
    <w:rsid w:val="00EA7B45"/>
    <w:rsid w:val="00EB60DD"/>
    <w:rsid w:val="00EC186C"/>
    <w:rsid w:val="00EC4106"/>
    <w:rsid w:val="00EC7057"/>
    <w:rsid w:val="00ED2744"/>
    <w:rsid w:val="00ED6D9B"/>
    <w:rsid w:val="00ED7A14"/>
    <w:rsid w:val="00EF73B3"/>
    <w:rsid w:val="00F1242B"/>
    <w:rsid w:val="00F24AA6"/>
    <w:rsid w:val="00F27088"/>
    <w:rsid w:val="00F27D79"/>
    <w:rsid w:val="00F30750"/>
    <w:rsid w:val="00F44829"/>
    <w:rsid w:val="00F45EE2"/>
    <w:rsid w:val="00F610BB"/>
    <w:rsid w:val="00F63B72"/>
    <w:rsid w:val="00F67276"/>
    <w:rsid w:val="00F9068F"/>
    <w:rsid w:val="00F94F54"/>
    <w:rsid w:val="00F95C99"/>
    <w:rsid w:val="00F97BC7"/>
    <w:rsid w:val="00FA35B2"/>
    <w:rsid w:val="00FA620A"/>
    <w:rsid w:val="00FB03B5"/>
    <w:rsid w:val="00FB0CAA"/>
    <w:rsid w:val="00FC3CD9"/>
    <w:rsid w:val="00FD2862"/>
    <w:rsid w:val="00FD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7"/>
    <o:shapelayout v:ext="edit">
      <o:idmap v:ext="edit" data="1"/>
    </o:shapelayout>
  </w:shapeDefaults>
  <w:decimalSymbol w:val=","/>
  <w:listSeparator w:val=";"/>
  <w14:docId w14:val="5038801D"/>
  <w15:docId w15:val="{F38BCEE9-A5C7-4C17-B9AA-3B5319B5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7F83"/>
    <w:rPr>
      <w:sz w:val="24"/>
    </w:rPr>
  </w:style>
  <w:style w:type="paragraph" w:styleId="Ttulo1">
    <w:name w:val="heading 1"/>
    <w:basedOn w:val="Normal"/>
    <w:next w:val="Normal"/>
    <w:qFormat/>
    <w:rsid w:val="003E7F83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3E7F83"/>
    <w:pPr>
      <w:keepNext/>
      <w:jc w:val="center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3E7F83"/>
    <w:pPr>
      <w:keepNext/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AG">
    <w:name w:val="CEAG"/>
    <w:basedOn w:val="Normal"/>
    <w:rsid w:val="003E7F83"/>
    <w:pPr>
      <w:jc w:val="center"/>
    </w:pPr>
  </w:style>
  <w:style w:type="paragraph" w:styleId="Cabealho">
    <w:name w:val="header"/>
    <w:basedOn w:val="Normal"/>
    <w:rsid w:val="003E7F8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E7F83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sid w:val="003E7F83"/>
    <w:pPr>
      <w:jc w:val="both"/>
    </w:pPr>
  </w:style>
  <w:style w:type="character" w:styleId="Forte">
    <w:name w:val="Strong"/>
    <w:basedOn w:val="Fontepargpadro"/>
    <w:uiPriority w:val="22"/>
    <w:qFormat/>
    <w:rsid w:val="003E7F83"/>
    <w:rPr>
      <w:b/>
    </w:rPr>
  </w:style>
  <w:style w:type="paragraph" w:customStyle="1" w:styleId="Padro">
    <w:name w:val="Padrão"/>
    <w:rsid w:val="005F2EF6"/>
    <w:pPr>
      <w:widowControl w:val="0"/>
      <w:autoSpaceDE w:val="0"/>
      <w:autoSpaceDN w:val="0"/>
    </w:pPr>
    <w:rPr>
      <w:sz w:val="24"/>
      <w:szCs w:val="24"/>
    </w:rPr>
  </w:style>
  <w:style w:type="character" w:styleId="Hyperlink">
    <w:name w:val="Hyperlink"/>
    <w:basedOn w:val="Fontepargpadro"/>
    <w:rsid w:val="00B833AA"/>
    <w:rPr>
      <w:color w:val="0000FF"/>
      <w:u w:val="single"/>
    </w:rPr>
  </w:style>
  <w:style w:type="paragraph" w:styleId="Textodebalo">
    <w:name w:val="Balloon Text"/>
    <w:basedOn w:val="Normal"/>
    <w:semiHidden/>
    <w:rsid w:val="00AA1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410C1A"/>
    <w:pPr>
      <w:spacing w:before="100" w:beforeAutospacing="1" w:after="100" w:afterAutospacing="1"/>
    </w:pPr>
    <w:rPr>
      <w:szCs w:val="24"/>
    </w:rPr>
  </w:style>
  <w:style w:type="character" w:customStyle="1" w:styleId="CorpodetextoChar">
    <w:name w:val="Corpo de texto Char"/>
    <w:basedOn w:val="Fontepargpadro"/>
    <w:link w:val="Corpodetexto"/>
    <w:rsid w:val="00445847"/>
    <w:rPr>
      <w:sz w:val="24"/>
    </w:rPr>
  </w:style>
  <w:style w:type="table" w:styleId="Tabelacomgrade">
    <w:name w:val="Table Grid"/>
    <w:basedOn w:val="Tabelanormal"/>
    <w:rsid w:val="004F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aa@ufpa.br" TargetMode="External"/><Relationship Id="rId1" Type="http://schemas.openxmlformats.org/officeDocument/2006/relationships/hyperlink" Target="http://www.ppgaa.propesp.ufpa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cabe&#231;alho%20neaf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cabeçalho neaf</Template>
  <TotalTime>3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UFPA</Company>
  <LinksUpToDate>false</LinksUpToDate>
  <CharactersWithSpaces>540</CharactersWithSpaces>
  <SharedDoc>false</SharedDoc>
  <HLinks>
    <vt:vector size="12" baseType="variant">
      <vt:variant>
        <vt:i4>5767289</vt:i4>
      </vt:variant>
      <vt:variant>
        <vt:i4>6</vt:i4>
      </vt:variant>
      <vt:variant>
        <vt:i4>0</vt:i4>
      </vt:variant>
      <vt:variant>
        <vt:i4>5</vt:i4>
      </vt:variant>
      <vt:variant>
        <vt:lpwstr>mailto:laurange@ufpa.br</vt:lpwstr>
      </vt:variant>
      <vt:variant>
        <vt:lpwstr/>
      </vt:variant>
      <vt:variant>
        <vt:i4>2097262</vt:i4>
      </vt:variant>
      <vt:variant>
        <vt:i4>3</vt:i4>
      </vt:variant>
      <vt:variant>
        <vt:i4>0</vt:i4>
      </vt:variant>
      <vt:variant>
        <vt:i4>5</vt:i4>
      </vt:variant>
      <vt:variant>
        <vt:lpwstr>http://www.agriculturasamazonicas.ufpa.br/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UFPA</dc:creator>
  <cp:lastModifiedBy>Murilo</cp:lastModifiedBy>
  <cp:revision>2</cp:revision>
  <cp:lastPrinted>2013-04-01T13:55:00Z</cp:lastPrinted>
  <dcterms:created xsi:type="dcterms:W3CDTF">2025-10-10T17:46:00Z</dcterms:created>
  <dcterms:modified xsi:type="dcterms:W3CDTF">2025-10-10T17:46:00Z</dcterms:modified>
</cp:coreProperties>
</file>